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FF66"/>
  <w:body>
    <w:p w14:paraId="7D007F19" w14:textId="77777777" w:rsidR="00854638" w:rsidRDefault="009F6832">
      <w:r>
        <w:rPr>
          <w:noProof/>
          <w:lang w:eastAsia="sl-SI"/>
        </w:rPr>
        <w:drawing>
          <wp:inline distT="0" distB="0" distL="0" distR="0" wp14:anchorId="31CFB851" wp14:editId="08DEBB61">
            <wp:extent cx="5760720" cy="2542784"/>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zela_Celjska_01_home_dezela_vabi_1.jpg"/>
                    <pic:cNvPicPr/>
                  </pic:nvPicPr>
                  <pic:blipFill>
                    <a:blip r:embed="rId9">
                      <a:extLst>
                        <a:ext uri="{28A0092B-C50C-407E-A947-70E740481C1C}">
                          <a14:useLocalDpi xmlns:a14="http://schemas.microsoft.com/office/drawing/2010/main" val="0"/>
                        </a:ext>
                      </a:extLst>
                    </a:blip>
                    <a:stretch>
                      <a:fillRect/>
                    </a:stretch>
                  </pic:blipFill>
                  <pic:spPr>
                    <a:xfrm>
                      <a:off x="0" y="0"/>
                      <a:ext cx="5760720" cy="2542784"/>
                    </a:xfrm>
                    <a:prstGeom prst="rect">
                      <a:avLst/>
                    </a:prstGeom>
                  </pic:spPr>
                </pic:pic>
              </a:graphicData>
            </a:graphic>
          </wp:inline>
        </w:drawing>
      </w:r>
    </w:p>
    <w:p w14:paraId="1718D360" w14:textId="77777777" w:rsidR="009F6832" w:rsidRPr="00A02FD6" w:rsidRDefault="00381A42" w:rsidP="009F6832">
      <w:pPr>
        <w:pStyle w:val="Podnaslov"/>
        <w:spacing w:after="0" w:line="240" w:lineRule="auto"/>
        <w:rPr>
          <w:color w:val="5ED14F"/>
        </w:rPr>
      </w:pPr>
      <w:sdt>
        <w:sdtPr>
          <w:rPr>
            <w:color w:val="5ED14F"/>
          </w:rPr>
          <w:id w:val="1631521841"/>
          <w:date>
            <w:dateFormat w:val="d.M.yyyy"/>
            <w:lid w:val="sl-SI"/>
            <w:storeMappedDataAs w:val="dateTime"/>
            <w:calendar w:val="gregorian"/>
          </w:date>
        </w:sdtPr>
        <w:sdtEndPr/>
        <w:sdtContent>
          <w:r w:rsidR="00D6402C">
            <w:rPr>
              <w:color w:val="5ED14F"/>
            </w:rPr>
            <w:t>III. številka, letnik</w:t>
          </w:r>
        </w:sdtContent>
      </w:sdt>
      <w:r w:rsidR="009F6832" w:rsidRPr="00A02FD6">
        <w:rPr>
          <w:color w:val="5ED14F"/>
        </w:rPr>
        <w:t xml:space="preserve"> 2015</w:t>
      </w:r>
    </w:p>
    <w:p w14:paraId="2E71D5EE" w14:textId="77777777" w:rsidR="009F6832" w:rsidRDefault="009F6832"/>
    <w:p w14:paraId="6028CCF2" w14:textId="77777777" w:rsidR="009F6832" w:rsidRDefault="009F6832"/>
    <w:tbl>
      <w:tblPr>
        <w:tblpPr w:leftFromText="187" w:rightFromText="187" w:bottomFromText="720" w:vertAnchor="page" w:horzAnchor="margin" w:tblpY="7351"/>
        <w:tblW w:w="5231" w:type="pct"/>
        <w:tblLook w:val="04A0" w:firstRow="1" w:lastRow="0" w:firstColumn="1" w:lastColumn="0" w:noHBand="0" w:noVBand="1"/>
      </w:tblPr>
      <w:tblGrid>
        <w:gridCol w:w="9717"/>
      </w:tblGrid>
      <w:tr w:rsidR="009F6832" w14:paraId="1D4900DE" w14:textId="77777777" w:rsidTr="009F6832">
        <w:trPr>
          <w:trHeight w:val="2665"/>
        </w:trPr>
        <w:tc>
          <w:tcPr>
            <w:tcW w:w="9717" w:type="dxa"/>
          </w:tcPr>
          <w:p w14:paraId="184B56AE" w14:textId="77777777" w:rsidR="009F6832" w:rsidRDefault="00381A42" w:rsidP="009F6832">
            <w:pPr>
              <w:pStyle w:val="Naslov"/>
              <w:rPr>
                <w:sz w:val="140"/>
                <w:szCs w:val="140"/>
              </w:rPr>
            </w:pPr>
            <w:sdt>
              <w:sdtPr>
                <w:rPr>
                  <w:color w:val="5ED14F"/>
                  <w:sz w:val="140"/>
                  <w:szCs w:val="140"/>
                </w:rPr>
                <w:alias w:val="Naslov"/>
                <w:id w:val="1934172987"/>
                <w:dataBinding w:prefixMappings="xmlns:ns0='http://schemas.openxmlformats.org/package/2006/metadata/core-properties' xmlns:ns1='http://purl.org/dc/elements/1.1/'" w:xpath="/ns0:coreProperties[1]/ns1:title[1]" w:storeItemID="{6C3C8BC8-F283-45AE-878A-BAB7291924A1}"/>
                <w:text/>
              </w:sdtPr>
              <w:sdtEndPr/>
              <w:sdtContent>
                <w:r w:rsidR="00D6402C">
                  <w:rPr>
                    <w:color w:val="5ED14F"/>
                    <w:sz w:val="140"/>
                    <w:szCs w:val="140"/>
                  </w:rPr>
                  <w:t>BLISK.COM</w:t>
                </w:r>
              </w:sdtContent>
            </w:sdt>
          </w:p>
        </w:tc>
      </w:tr>
      <w:tr w:rsidR="009F6832" w14:paraId="33E812A3" w14:textId="77777777" w:rsidTr="009F6832">
        <w:trPr>
          <w:trHeight w:val="1039"/>
        </w:trPr>
        <w:tc>
          <w:tcPr>
            <w:tcW w:w="9717" w:type="dxa"/>
            <w:vAlign w:val="bottom"/>
          </w:tcPr>
          <w:p w14:paraId="14B30C35" w14:textId="77777777" w:rsidR="009F6832" w:rsidRDefault="00381A42" w:rsidP="009F6832">
            <w:pPr>
              <w:pStyle w:val="Podnaslov"/>
            </w:pPr>
            <w:sdt>
              <w:sdtPr>
                <w:rPr>
                  <w:color w:val="5ED14F"/>
                  <w:sz w:val="44"/>
                  <w:szCs w:val="44"/>
                </w:rPr>
                <w:alias w:val="Podnaslov"/>
                <w:id w:val="-899293849"/>
                <w:dataBinding w:prefixMappings="xmlns:ns0='http://schemas.openxmlformats.org/package/2006/metadata/core-properties' xmlns:ns1='http://purl.org/dc/elements/1.1/'" w:xpath="/ns0:coreProperties[1]/ns1:subject[1]" w:storeItemID="{6C3C8BC8-F283-45AE-878A-BAB7291924A1}"/>
                <w:text/>
              </w:sdtPr>
              <w:sdtEndPr/>
              <w:sdtContent>
                <w:r w:rsidR="00D6402C">
                  <w:rPr>
                    <w:color w:val="5ED14F"/>
                    <w:sz w:val="44"/>
                    <w:szCs w:val="44"/>
                  </w:rPr>
                  <w:t>UVODNIK</w:t>
                </w:r>
              </w:sdtContent>
            </w:sdt>
          </w:p>
        </w:tc>
      </w:tr>
      <w:tr w:rsidR="009F6832" w14:paraId="05C90A92" w14:textId="77777777" w:rsidTr="009F6832">
        <w:trPr>
          <w:trHeight w:val="1505"/>
        </w:trPr>
        <w:tc>
          <w:tcPr>
            <w:tcW w:w="9717" w:type="dxa"/>
            <w:vAlign w:val="bottom"/>
          </w:tcPr>
          <w:p w14:paraId="691FD8B2" w14:textId="22679823" w:rsidR="009F6832" w:rsidRDefault="00381A42" w:rsidP="005001C6">
            <w:pPr>
              <w:rPr>
                <w:color w:val="000000" w:themeColor="text1"/>
                <w:sz w:val="24"/>
                <w:szCs w:val="24"/>
              </w:rPr>
            </w:pPr>
            <w:sdt>
              <w:sdtPr>
                <w:rPr>
                  <w:color w:val="000000" w:themeColor="text1"/>
                  <w:sz w:val="24"/>
                  <w:szCs w:val="24"/>
                </w:rPr>
                <w:alias w:val="Povzetek"/>
                <w:id w:val="624198434"/>
                <w:dataBinding w:prefixMappings="xmlns:ns0='http://schemas.microsoft.com/office/2006/coverPageProps'" w:xpath="/ns0:CoverPageProperties[1]/ns0:Abstract[1]" w:storeItemID="{55AF091B-3C7A-41E3-B477-F2FDAA23CFDA}"/>
                <w:text/>
              </w:sdtPr>
              <w:sdtEndPr/>
              <w:sdtContent>
                <w:r w:rsidR="00D6402C">
                  <w:rPr>
                    <w:color w:val="000000" w:themeColor="text1"/>
                    <w:sz w:val="24"/>
                    <w:szCs w:val="24"/>
                  </w:rPr>
                  <w:t>Ker se bo kmalu začela pomlad, smo tudi mi tokrat tako pripravili časopis, ki je poln pomladanskih tem. To je že naša tretja številka, zato smo se potrudili, da vam bo res všeč. Imamo nekaj športnih vsebin, opravili smo intervju s smučarko – Gajo Škofic Mezgolits. Ker je pred kratkim bilo valentinovo, imamo tudi nekaj člankov o tem in o ljubezni. Prebrali boste lahko kolumno Punce v nogometu in del zgodbe: Kjer je kava, je ljubezen. Ponovno boste lahko prebrali odlične kritike knjig in fi</w:t>
                </w:r>
                <w:r w:rsidR="005001C6">
                  <w:rPr>
                    <w:color w:val="000000" w:themeColor="text1"/>
                    <w:sz w:val="24"/>
                    <w:szCs w:val="24"/>
                  </w:rPr>
                  <w:t>lmov. Ponujamo vam tudi strip t</w:t>
                </w:r>
                <w:r w:rsidR="00D6402C">
                  <w:rPr>
                    <w:color w:val="000000" w:themeColor="text1"/>
                    <w:sz w:val="24"/>
                    <w:szCs w:val="24"/>
                  </w:rPr>
                  <w:t>er še mnogo zabavnih in zanimivih člankov in vsebin.                                                                                                                                                             Vaša urednica Hanna K. Brojan</w:t>
                </w:r>
              </w:sdtContent>
            </w:sdt>
          </w:p>
        </w:tc>
      </w:tr>
    </w:tbl>
    <w:p w14:paraId="0CA737B8" w14:textId="77777777" w:rsidR="009F6832" w:rsidRDefault="009F6832">
      <w:r>
        <w:rPr>
          <w:noProof/>
          <w:color w:val="000000" w:themeColor="text1"/>
          <w:sz w:val="24"/>
          <w:szCs w:val="24"/>
          <w:lang w:eastAsia="sl-SI"/>
        </w:rPr>
        <mc:AlternateContent>
          <mc:Choice Requires="wps">
            <w:drawing>
              <wp:anchor distT="0" distB="0" distL="114300" distR="114300" simplePos="0" relativeHeight="251659264" behindDoc="0" locked="0" layoutInCell="1" allowOverlap="1" wp14:anchorId="63C7400E" wp14:editId="6DF14A0A">
                <wp:simplePos x="0" y="0"/>
                <wp:positionH relativeFrom="column">
                  <wp:posOffset>-615950</wp:posOffset>
                </wp:positionH>
                <wp:positionV relativeFrom="paragraph">
                  <wp:posOffset>4457700</wp:posOffset>
                </wp:positionV>
                <wp:extent cx="6105525" cy="1419225"/>
                <wp:effectExtent l="0" t="0" r="28575" b="28575"/>
                <wp:wrapNone/>
                <wp:docPr id="4" name="Polje z besedilom 4"/>
                <wp:cNvGraphicFramePr/>
                <a:graphic xmlns:a="http://schemas.openxmlformats.org/drawingml/2006/main">
                  <a:graphicData uri="http://schemas.microsoft.com/office/word/2010/wordprocessingShape">
                    <wps:wsp>
                      <wps:cNvSpPr txBox="1"/>
                      <wps:spPr>
                        <a:xfrm>
                          <a:off x="0" y="0"/>
                          <a:ext cx="6105525" cy="1419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87807C" w14:textId="77777777" w:rsidR="00D0638F" w:rsidRPr="00D4540F" w:rsidRDefault="00D0638F" w:rsidP="009F6832">
                            <w:r w:rsidRPr="00D4540F">
                              <w:rPr>
                                <w:i/>
                                <w:color w:val="5ED14F"/>
                              </w:rPr>
                              <w:t>UREDNICA</w:t>
                            </w:r>
                            <w:r w:rsidRPr="00D4540F">
                              <w:rPr>
                                <w:color w:val="5ED14F"/>
                              </w:rPr>
                              <w:t xml:space="preserve">: </w:t>
                            </w:r>
                            <w:r>
                              <w:t xml:space="preserve">HANNA K. BROJAN                                                                                                                                      </w:t>
                            </w:r>
                            <w:r w:rsidRPr="00D4540F">
                              <w:rPr>
                                <w:i/>
                                <w:color w:val="5ED14F"/>
                              </w:rPr>
                              <w:t xml:space="preserve">ŠPORTNI NOVINARJI: </w:t>
                            </w:r>
                            <w:r w:rsidRPr="00D4540F">
                              <w:t>ROK GOŠNIK, SVIT BRVAR</w:t>
                            </w:r>
                            <w:r>
                              <w:t xml:space="preserve">                                                                                               </w:t>
                            </w:r>
                            <w:r w:rsidRPr="00D4540F">
                              <w:rPr>
                                <w:i/>
                                <w:color w:val="00CC00"/>
                              </w:rPr>
                              <w:t>KULTURNO UREDNIŠTVO:</w:t>
                            </w:r>
                            <w:r>
                              <w:rPr>
                                <w:i/>
                              </w:rPr>
                              <w:t xml:space="preserve"> </w:t>
                            </w:r>
                            <w:r w:rsidRPr="00D4540F">
                              <w:t xml:space="preserve">ZALA MAROLT, ALJA URANJEK, </w:t>
                            </w:r>
                            <w:r>
                              <w:t xml:space="preserve">AJLA KAHRIMANOVIĆ, REBEKA JUVAN              </w:t>
                            </w:r>
                            <w:r w:rsidRPr="00D4540F">
                              <w:t xml:space="preserve">SUBOTIČ  </w:t>
                            </w:r>
                            <w:r>
                              <w:tab/>
                            </w:r>
                            <w:r>
                              <w:tab/>
                            </w:r>
                            <w:r>
                              <w:tab/>
                            </w:r>
                            <w:r>
                              <w:tab/>
                            </w:r>
                            <w:r>
                              <w:tab/>
                            </w:r>
                            <w:r>
                              <w:tab/>
                            </w:r>
                            <w:r>
                              <w:tab/>
                            </w:r>
                            <w:r>
                              <w:tab/>
                            </w:r>
                            <w:r>
                              <w:tab/>
                            </w:r>
                            <w:r>
                              <w:tab/>
                            </w:r>
                            <w:r>
                              <w:tab/>
                              <w:t xml:space="preserve">                     </w:t>
                            </w:r>
                            <w:r w:rsidRPr="00D4540F">
                              <w:rPr>
                                <w:i/>
                                <w:color w:val="5ED14F"/>
                              </w:rPr>
                              <w:t>FOTOGRAFA</w:t>
                            </w:r>
                            <w:r>
                              <w:rPr>
                                <w:i/>
                                <w:color w:val="5ED14F"/>
                              </w:rPr>
                              <w:t xml:space="preserve">: </w:t>
                            </w:r>
                            <w:r w:rsidRPr="00D4540F">
                              <w:t>IRINEJ SLAPAL, REBEKA JUVAN SUBOTIČ</w:t>
                            </w:r>
                            <w:r>
                              <w:tab/>
                            </w:r>
                            <w:r>
                              <w:tab/>
                            </w:r>
                            <w:r>
                              <w:tab/>
                            </w:r>
                            <w:r>
                              <w:tab/>
                            </w:r>
                            <w:r>
                              <w:tab/>
                            </w:r>
                            <w:r>
                              <w:tab/>
                            </w:r>
                            <w:r>
                              <w:tab/>
                              <w:t xml:space="preserve">     </w:t>
                            </w:r>
                            <w:r>
                              <w:rPr>
                                <w:i/>
                                <w:color w:val="5ED14F"/>
                              </w:rPr>
                              <w:t>UREDNICI ZABAVNIH ST</w:t>
                            </w:r>
                            <w:r w:rsidRPr="00D4540F">
                              <w:rPr>
                                <w:i/>
                                <w:color w:val="5ED14F"/>
                              </w:rPr>
                              <w:t>R</w:t>
                            </w:r>
                            <w:r>
                              <w:rPr>
                                <w:i/>
                                <w:color w:val="5ED14F"/>
                              </w:rPr>
                              <w:t>AN</w:t>
                            </w:r>
                            <w:r w:rsidRPr="00D4540F">
                              <w:rPr>
                                <w:i/>
                                <w:color w:val="5ED14F"/>
                              </w:rPr>
                              <w:t>I:</w:t>
                            </w:r>
                            <w:r w:rsidRPr="00D4540F">
                              <w:rPr>
                                <w:color w:val="5ED14F"/>
                              </w:rPr>
                              <w:t xml:space="preserve"> </w:t>
                            </w:r>
                            <w:r w:rsidRPr="00D4540F">
                              <w:t xml:space="preserve"> SARA RUSJAN, EDVINA DEDIĆ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Polje z besedilom 4" o:spid="_x0000_s1026" type="#_x0000_t202" style="position:absolute;margin-left:-48.5pt;margin-top:351pt;width:480.75pt;height:1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" fillcolor="white [3201]" strokeweight=".5pt">
                <v:textbox>
                  <w:txbxContent>
                    <w:p w:rsidR="00206D58" w:rsidRPr="00D4540F" w:rsidRDefault="00206D58" w:rsidP="009F6832">
                      <w:r w:rsidRPr="00D4540F">
                        <w:rPr>
                          <w:i/>
                          <w:color w:val="5ED14F"/>
                        </w:rPr>
                        <w:t>UREDNICA</w:t>
                      </w:r>
                      <w:r w:rsidRPr="00D4540F">
                        <w:rPr>
                          <w:color w:val="5ED14F"/>
                        </w:rPr>
                        <w:t xml:space="preserve">: </w:t>
                      </w:r>
                      <w:r>
                        <w:t xml:space="preserve">HANNA K. BROJAN                                                                                                                                      </w:t>
                      </w:r>
                      <w:r w:rsidRPr="00D4540F">
                        <w:rPr>
                          <w:i/>
                          <w:color w:val="5ED14F"/>
                        </w:rPr>
                        <w:t xml:space="preserve">ŠPORTNI NOVINARJI: </w:t>
                      </w:r>
                      <w:r w:rsidRPr="00D4540F">
                        <w:t>ROK GOŠNIK, SVIT BRVAR</w:t>
                      </w:r>
                      <w:r>
                        <w:t xml:space="preserve">                                                                                               </w:t>
                      </w:r>
                      <w:r w:rsidRPr="00D4540F">
                        <w:rPr>
                          <w:i/>
                          <w:color w:val="00CC00"/>
                        </w:rPr>
                        <w:t>KULTURNO UREDNIŠTVO:</w:t>
                      </w:r>
                      <w:r>
                        <w:rPr>
                          <w:i/>
                        </w:rPr>
                        <w:t xml:space="preserve"> </w:t>
                      </w:r>
                      <w:r w:rsidRPr="00D4540F">
                        <w:t xml:space="preserve">ZALA MAROLT, ALJA URANJEK, </w:t>
                      </w:r>
                      <w:r>
                        <w:t xml:space="preserve">AJLA KAHRIMANOVIĆ, REBEKA JUVAN              </w:t>
                      </w:r>
                      <w:r w:rsidRPr="00D4540F">
                        <w:t xml:space="preserve">SUBOTIČ  </w:t>
                      </w:r>
                      <w:r>
                        <w:tab/>
                      </w:r>
                      <w:r>
                        <w:tab/>
                      </w:r>
                      <w:r>
                        <w:tab/>
                      </w:r>
                      <w:r>
                        <w:tab/>
                      </w:r>
                      <w:r>
                        <w:tab/>
                      </w:r>
                      <w:r>
                        <w:tab/>
                      </w:r>
                      <w:r>
                        <w:tab/>
                      </w:r>
                      <w:r>
                        <w:tab/>
                      </w:r>
                      <w:r>
                        <w:tab/>
                      </w:r>
                      <w:r>
                        <w:tab/>
                      </w:r>
                      <w:r>
                        <w:tab/>
                        <w:t xml:space="preserve">                     </w:t>
                      </w:r>
                      <w:r w:rsidRPr="00D4540F">
                        <w:rPr>
                          <w:i/>
                          <w:color w:val="5ED14F"/>
                        </w:rPr>
                        <w:t>FOTOGRAFA</w:t>
                      </w:r>
                      <w:r>
                        <w:rPr>
                          <w:i/>
                          <w:color w:val="5ED14F"/>
                        </w:rPr>
                        <w:t xml:space="preserve">: </w:t>
                      </w:r>
                      <w:r w:rsidRPr="00D4540F">
                        <w:t>IRINEJ SLAPAL, REBEKA JUVAN SUBOTIČ</w:t>
                      </w:r>
                      <w:r>
                        <w:tab/>
                      </w:r>
                      <w:r>
                        <w:tab/>
                      </w:r>
                      <w:r>
                        <w:tab/>
                      </w:r>
                      <w:r>
                        <w:tab/>
                      </w:r>
                      <w:r>
                        <w:tab/>
                      </w:r>
                      <w:r>
                        <w:tab/>
                      </w:r>
                      <w:r>
                        <w:tab/>
                        <w:t xml:space="preserve">     </w:t>
                      </w:r>
                      <w:r>
                        <w:rPr>
                          <w:i/>
                          <w:color w:val="5ED14F"/>
                        </w:rPr>
                        <w:t>UREDNICI ZABAVNIH ST</w:t>
                      </w:r>
                      <w:r w:rsidRPr="00D4540F">
                        <w:rPr>
                          <w:i/>
                          <w:color w:val="5ED14F"/>
                        </w:rPr>
                        <w:t>R</w:t>
                      </w:r>
                      <w:r>
                        <w:rPr>
                          <w:i/>
                          <w:color w:val="5ED14F"/>
                        </w:rPr>
                        <w:t>AN</w:t>
                      </w:r>
                      <w:r w:rsidRPr="00D4540F">
                        <w:rPr>
                          <w:i/>
                          <w:color w:val="5ED14F"/>
                        </w:rPr>
                        <w:t>I:</w:t>
                      </w:r>
                      <w:r w:rsidRPr="00D4540F">
                        <w:rPr>
                          <w:color w:val="5ED14F"/>
                        </w:rPr>
                        <w:t xml:space="preserve"> </w:t>
                      </w:r>
                      <w:r w:rsidRPr="00D4540F">
                        <w:t xml:space="preserve"> SARA RUSJAN, EDVINA DEDIĆ </w:t>
                      </w:r>
                    </w:p>
                  </w:txbxContent>
                </v:textbox>
              </v:shape>
            </w:pict>
          </mc:Fallback>
        </mc:AlternateContent>
      </w:r>
      <w:r>
        <w:br w:type="page"/>
      </w:r>
    </w:p>
    <w:p w14:paraId="0611358F" w14:textId="77777777" w:rsidR="009F6832" w:rsidRPr="009F6832" w:rsidRDefault="009F6832" w:rsidP="009F6832">
      <w:pPr>
        <w:rPr>
          <w:b/>
          <w:sz w:val="26"/>
          <w:szCs w:val="26"/>
        </w:rPr>
      </w:pPr>
      <w:r w:rsidRPr="009F6832">
        <w:rPr>
          <w:b/>
          <w:noProof/>
          <w:sz w:val="26"/>
          <w:szCs w:val="26"/>
          <w:lang w:eastAsia="sl-SI"/>
        </w:rPr>
        <w:lastRenderedPageBreak/>
        <mc:AlternateContent>
          <mc:Choice Requires="wps">
            <w:drawing>
              <wp:anchor distT="0" distB="0" distL="114300" distR="114300" simplePos="0" relativeHeight="251660288" behindDoc="0" locked="0" layoutInCell="1" allowOverlap="1" wp14:anchorId="5CB247D5" wp14:editId="3E7AAD4A">
                <wp:simplePos x="0" y="0"/>
                <wp:positionH relativeFrom="column">
                  <wp:posOffset>-547370</wp:posOffset>
                </wp:positionH>
                <wp:positionV relativeFrom="paragraph">
                  <wp:posOffset>-526415</wp:posOffset>
                </wp:positionV>
                <wp:extent cx="3219450" cy="371475"/>
                <wp:effectExtent l="0" t="0" r="19050" b="28575"/>
                <wp:wrapNone/>
                <wp:docPr id="2" name="Polje z besedilom 2"/>
                <wp:cNvGraphicFramePr/>
                <a:graphic xmlns:a="http://schemas.openxmlformats.org/drawingml/2006/main">
                  <a:graphicData uri="http://schemas.microsoft.com/office/word/2010/wordprocessingShape">
                    <wps:wsp>
                      <wps:cNvSpPr txBox="1"/>
                      <wps:spPr>
                        <a:xfrm>
                          <a:off x="0" y="0"/>
                          <a:ext cx="321945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312CEE" w14:textId="77777777" w:rsidR="00D0638F" w:rsidRDefault="00D0638F">
                            <w:pPr>
                              <w:rPr>
                                <w:b/>
                                <w:color w:val="00FF00"/>
                                <w:sz w:val="36"/>
                                <w:szCs w:val="36"/>
                                <w:u w:val="single"/>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pPr>
                            <w:r w:rsidRPr="009F6832">
                              <w:rPr>
                                <w:b/>
                                <w:color w:val="00FF00"/>
                                <w:sz w:val="36"/>
                                <w:szCs w:val="36"/>
                                <w:u w:val="single"/>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t>VALENTINOVO IN GREGORJEVO</w:t>
                            </w:r>
                          </w:p>
                          <w:p w14:paraId="379578E2" w14:textId="77777777" w:rsidR="00D0638F" w:rsidRPr="009F6832" w:rsidRDefault="00D0638F">
                            <w:pPr>
                              <w:rPr>
                                <w:b/>
                                <w:color w:val="00FF00"/>
                                <w:sz w:val="36"/>
                                <w:szCs w:val="36"/>
                                <w:u w:val="single"/>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olje z besedilom 2" o:spid="_x0000_s1027" type="#_x0000_t202" style="position:absolute;margin-left:-43.1pt;margin-top:-41.45pt;width:253.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" fillcolor="white [3201]" strokeweight=".5pt">
                <v:textbox>
                  <w:txbxContent>
                    <w:p w:rsidR="00206D58" w:rsidRDefault="00206D58">
                      <w:pPr>
                        <w:rPr>
                          <w:b/>
                          <w:color w:val="00FF00"/>
                          <w:sz w:val="36"/>
                          <w:szCs w:val="36"/>
                          <w:u w:val="single"/>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pPr>
                      <w:r w:rsidRPr="009F6832">
                        <w:rPr>
                          <w:b/>
                          <w:color w:val="00FF00"/>
                          <w:sz w:val="36"/>
                          <w:szCs w:val="36"/>
                          <w:u w:val="single"/>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t>VALENTINOVO IN GREGORJEVO</w:t>
                      </w:r>
                    </w:p>
                    <w:p w:rsidR="00206D58" w:rsidRPr="009F6832" w:rsidRDefault="00206D58">
                      <w:pPr>
                        <w:rPr>
                          <w:b/>
                          <w:color w:val="00FF00"/>
                          <w:sz w:val="36"/>
                          <w:szCs w:val="36"/>
                          <w:u w:val="single"/>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pPr>
                    </w:p>
                  </w:txbxContent>
                </v:textbox>
              </v:shape>
            </w:pict>
          </mc:Fallback>
        </mc:AlternateContent>
      </w:r>
      <w:r w:rsidRPr="009F6832">
        <w:rPr>
          <w:b/>
          <w:sz w:val="26"/>
          <w:szCs w:val="26"/>
        </w:rPr>
        <w:t xml:space="preserve">Valentinovo </w:t>
      </w:r>
    </w:p>
    <w:p w14:paraId="5D406CC3" w14:textId="77777777" w:rsidR="009F6832" w:rsidRPr="009F6832" w:rsidRDefault="009F6832" w:rsidP="009F6832">
      <w:pPr>
        <w:rPr>
          <w:sz w:val="24"/>
          <w:szCs w:val="24"/>
        </w:rPr>
      </w:pPr>
      <w:r w:rsidRPr="009F6832">
        <w:rPr>
          <w:sz w:val="24"/>
          <w:szCs w:val="24"/>
        </w:rPr>
        <w:t>Valentinovo je praznik svetega Valent</w:t>
      </w:r>
      <w:r w:rsidR="00567BF3">
        <w:rPr>
          <w:sz w:val="24"/>
          <w:szCs w:val="24"/>
        </w:rPr>
        <w:t xml:space="preserve">ina in se praznuje 14. februarja, </w:t>
      </w:r>
      <w:r w:rsidRPr="009F6832">
        <w:rPr>
          <w:sz w:val="24"/>
          <w:szCs w:val="24"/>
        </w:rPr>
        <w:t>je tradicionalni dan, ko si v nekaterih kulturah za</w:t>
      </w:r>
      <w:r w:rsidR="00567BF3">
        <w:rPr>
          <w:sz w:val="24"/>
          <w:szCs w:val="24"/>
        </w:rPr>
        <w:t>ljubljenci izkazujejo ljubezen –</w:t>
      </w:r>
      <w:r w:rsidRPr="009F6832">
        <w:rPr>
          <w:sz w:val="24"/>
          <w:szCs w:val="24"/>
        </w:rPr>
        <w:t xml:space="preserve"> največkrat s pošiljanjem voščilnic (večinoma anonimnih) in izmenjavo prisrčnih daril. Praznik svetega Valentina se je sprva praznoval kot dan posta v čast svetemu Valentinu. </w:t>
      </w:r>
    </w:p>
    <w:p w14:paraId="0B996F6D" w14:textId="77777777" w:rsidR="009F6832" w:rsidRDefault="009F6832" w:rsidP="009F6832">
      <w:pPr>
        <w:rPr>
          <w:b/>
          <w:sz w:val="24"/>
          <w:szCs w:val="24"/>
        </w:rPr>
      </w:pPr>
      <w:r>
        <w:rPr>
          <w:b/>
          <w:sz w:val="24"/>
          <w:szCs w:val="24"/>
        </w:rPr>
        <w:t>VALENTINOVO NEKOČ</w:t>
      </w:r>
    </w:p>
    <w:p w14:paraId="1854625F" w14:textId="77777777" w:rsidR="009F6832" w:rsidRPr="009F6832" w:rsidRDefault="009F6832" w:rsidP="009F6832">
      <w:pPr>
        <w:rPr>
          <w:sz w:val="24"/>
          <w:szCs w:val="24"/>
        </w:rPr>
      </w:pPr>
      <w:r w:rsidRPr="009F6832">
        <w:rPr>
          <w:sz w:val="24"/>
          <w:szCs w:val="24"/>
        </w:rPr>
        <w:t>Rimljani so v tem času praznovali praznik,</w:t>
      </w:r>
      <w:r w:rsidR="00567BF3">
        <w:rPr>
          <w:sz w:val="24"/>
          <w:szCs w:val="24"/>
        </w:rPr>
        <w:t xml:space="preserve"> </w:t>
      </w:r>
      <w:r w:rsidRPr="009F6832">
        <w:rPr>
          <w:sz w:val="24"/>
          <w:szCs w:val="24"/>
        </w:rPr>
        <w:t xml:space="preserve">ki je bil posvečen plodnosti in rodovitnosti. Priredili so nekakšno ljubezensko loterijo. V skrinjici so zbirali imena deklet, potem pa so fantje žrebali med njimi. Fant in dekle, ki sta se tako našla, sta naslednje leto veljala za par. Listič z imenom svojega “Valentina” so si dekleta pripela na obleko in ga nosila še nekaj dni. </w:t>
      </w:r>
      <w:r w:rsidR="00567BF3">
        <w:rPr>
          <w:sz w:val="24"/>
          <w:szCs w:val="24"/>
        </w:rPr>
        <w:t>Ponekod na Škotskem so ga morala</w:t>
      </w:r>
      <w:r w:rsidRPr="009F6832">
        <w:rPr>
          <w:sz w:val="24"/>
          <w:szCs w:val="24"/>
        </w:rPr>
        <w:t xml:space="preserve"> celo nesti na fantov dom, kjer so v zameno dobile darilce.</w:t>
      </w:r>
    </w:p>
    <w:p w14:paraId="784E8BB5" w14:textId="77777777" w:rsidR="009F6832" w:rsidRPr="009F6832" w:rsidRDefault="009F6832" w:rsidP="009F6832">
      <w:pPr>
        <w:rPr>
          <w:b/>
          <w:sz w:val="24"/>
          <w:szCs w:val="24"/>
        </w:rPr>
      </w:pPr>
      <w:r>
        <w:rPr>
          <w:b/>
          <w:sz w:val="24"/>
          <w:szCs w:val="24"/>
        </w:rPr>
        <w:t>VALENTINOVO DANES</w:t>
      </w:r>
    </w:p>
    <w:p w14:paraId="78529D9B" w14:textId="77777777" w:rsidR="009F6832" w:rsidRPr="009F6832" w:rsidRDefault="009F6832" w:rsidP="009F6832">
      <w:pPr>
        <w:rPr>
          <w:sz w:val="24"/>
          <w:szCs w:val="24"/>
        </w:rPr>
      </w:pPr>
      <w:r w:rsidRPr="009F6832">
        <w:rPr>
          <w:sz w:val="24"/>
          <w:szCs w:val="24"/>
        </w:rPr>
        <w:t>V ZDA naj bi bilo valentinovo edini dan, ko je ženski dovoljeno moškega zaprositi za roko (pravilo veleva – če jo zavrne, ji mora kupiti svilene nogavice). Poleg zaljubljencev si valentinovo onkraj luže voščijo tudi prijatelji, v Sloveniji pa je nekoliko drugače.</w:t>
      </w:r>
    </w:p>
    <w:p w14:paraId="14753115" w14:textId="77777777" w:rsidR="009F6832" w:rsidRPr="009F6832" w:rsidRDefault="009F6832" w:rsidP="009F6832">
      <w:pPr>
        <w:rPr>
          <w:b/>
          <w:sz w:val="24"/>
          <w:szCs w:val="24"/>
        </w:rPr>
      </w:pPr>
      <w:r w:rsidRPr="009F6832">
        <w:rPr>
          <w:b/>
          <w:sz w:val="24"/>
          <w:szCs w:val="24"/>
        </w:rPr>
        <w:t>VALENTINOVO PRI NAS</w:t>
      </w:r>
    </w:p>
    <w:p w14:paraId="6EE8AA26" w14:textId="77777777" w:rsidR="009F6832" w:rsidRPr="009F6832" w:rsidRDefault="009F6832" w:rsidP="009F6832">
      <w:pPr>
        <w:rPr>
          <w:sz w:val="24"/>
          <w:szCs w:val="24"/>
        </w:rPr>
      </w:pPr>
      <w:r w:rsidRPr="009F6832">
        <w:rPr>
          <w:sz w:val="24"/>
          <w:szCs w:val="24"/>
        </w:rPr>
        <w:t>Sv. Valentina poznamo pri nas že dolgo, vendar ne v povezavi z dnevom zaljubljencev. Sveti Valentin goduje 14. februarja. Takrat</w:t>
      </w:r>
      <w:r w:rsidR="00567BF3">
        <w:rPr>
          <w:sz w:val="24"/>
          <w:szCs w:val="24"/>
        </w:rPr>
        <w:t xml:space="preserve"> – po starem kmečkem koledarju – </w:t>
      </w:r>
      <w:r w:rsidRPr="009F6832">
        <w:rPr>
          <w:sz w:val="24"/>
          <w:szCs w:val="24"/>
        </w:rPr>
        <w:t xml:space="preserve"> prinese ključe do korenin. Predvsem pa je marsi</w:t>
      </w:r>
      <w:r w:rsidR="00567BF3">
        <w:rPr>
          <w:sz w:val="24"/>
          <w:szCs w:val="24"/>
        </w:rPr>
        <w:t>komu znano, da je ta dan poleg gregorjevega (12. marec) in v</w:t>
      </w:r>
      <w:r w:rsidRPr="009F6832">
        <w:rPr>
          <w:sz w:val="24"/>
          <w:szCs w:val="24"/>
        </w:rPr>
        <w:t>incencijevega (22. januar) značilen po tem, da se ptički ženijo. Zanimivo je , da v Beli krajini pravijo, da je valentinovo prvi spomladanski dan. Pri nas valentinovo ni klasičen praznik, lahko bi rekli</w:t>
      </w:r>
      <w:r w:rsidR="00567BF3">
        <w:rPr>
          <w:sz w:val="24"/>
          <w:szCs w:val="24"/>
        </w:rPr>
        <w:t>,</w:t>
      </w:r>
      <w:r w:rsidRPr="009F6832">
        <w:rPr>
          <w:sz w:val="24"/>
          <w:szCs w:val="24"/>
        </w:rPr>
        <w:t xml:space="preserve"> da je vrinjen, vendar se tudi pri nas vse bolj uveljavlja. Valentinova srca so prišla k nam iz Holandije skupaj s samo zamislijo o prazniku. Sv. Valentina že dolgo poznamo tudi v Sloveniji, vendar je imel pri nas drugačen pomen, ki dobičke prinaša predvsem trgovcem.</w:t>
      </w:r>
    </w:p>
    <w:p w14:paraId="6ED4647F" w14:textId="77777777" w:rsidR="009F6832" w:rsidRPr="009F6832" w:rsidRDefault="009F6832" w:rsidP="009F6832">
      <w:pPr>
        <w:rPr>
          <w:sz w:val="24"/>
          <w:szCs w:val="24"/>
        </w:rPr>
      </w:pPr>
      <w:r w:rsidRPr="009F6832">
        <w:rPr>
          <w:b/>
          <w:sz w:val="24"/>
          <w:szCs w:val="24"/>
          <w:u w:val="single"/>
        </w:rPr>
        <w:t>NASVET</w:t>
      </w:r>
      <w:r w:rsidRPr="009F6832">
        <w:rPr>
          <w:sz w:val="24"/>
          <w:szCs w:val="24"/>
        </w:rPr>
        <w:t>: Ljubezen ni nekaj, kar bi lahko merili v enotah, je</w:t>
      </w:r>
      <w:r w:rsidR="00567BF3">
        <w:rPr>
          <w:sz w:val="24"/>
          <w:szCs w:val="24"/>
        </w:rPr>
        <w:t xml:space="preserve"> veliko</w:t>
      </w:r>
      <w:r w:rsidRPr="009F6832">
        <w:rPr>
          <w:sz w:val="24"/>
          <w:szCs w:val="24"/>
        </w:rPr>
        <w:t xml:space="preserve"> več. Zato vam svetujemo, da svoji najdražji/mu podarite preprosto darilo z vsebino.</w:t>
      </w:r>
    </w:p>
    <w:p w14:paraId="65203D2B" w14:textId="77777777" w:rsidR="009F6832" w:rsidRPr="009F6832" w:rsidRDefault="009F6832" w:rsidP="009F6832">
      <w:pPr>
        <w:rPr>
          <w:b/>
          <w:sz w:val="24"/>
          <w:szCs w:val="24"/>
        </w:rPr>
      </w:pPr>
      <w:r w:rsidRPr="009F6832">
        <w:rPr>
          <w:b/>
          <w:sz w:val="24"/>
          <w:szCs w:val="24"/>
        </w:rPr>
        <w:t>MISEL:</w:t>
      </w:r>
    </w:p>
    <w:p w14:paraId="20D77D27" w14:textId="77777777" w:rsidR="00EC6E74" w:rsidRDefault="009F6832" w:rsidP="009F6832">
      <w:pPr>
        <w:rPr>
          <w:sz w:val="24"/>
          <w:szCs w:val="24"/>
        </w:rPr>
      </w:pPr>
      <w:r w:rsidRPr="009F6832">
        <w:rPr>
          <w:sz w:val="24"/>
          <w:szCs w:val="24"/>
        </w:rPr>
        <w:t>»Ti si iskra v mojih očeh, toplina mojega nasmeha, moje najlepše misli, utrip mojega srca in ljubezen mojega življenja!«</w:t>
      </w:r>
    </w:p>
    <w:p w14:paraId="05E9158B" w14:textId="77777777" w:rsidR="009F6832" w:rsidRDefault="00EC6E74" w:rsidP="009F6832">
      <w:pPr>
        <w:rPr>
          <w:sz w:val="24"/>
          <w:szCs w:val="24"/>
        </w:rPr>
      </w:pPr>
      <w:r>
        <w:rPr>
          <w:noProof/>
          <w:sz w:val="24"/>
          <w:szCs w:val="24"/>
          <w:lang w:eastAsia="sl-SI"/>
        </w:rPr>
        <mc:AlternateContent>
          <mc:Choice Requires="wps">
            <w:drawing>
              <wp:anchor distT="0" distB="0" distL="114300" distR="114300" simplePos="0" relativeHeight="251662336" behindDoc="0" locked="0" layoutInCell="1" allowOverlap="1" wp14:anchorId="0356D3D7" wp14:editId="35099E6C">
                <wp:simplePos x="0" y="0"/>
                <wp:positionH relativeFrom="column">
                  <wp:posOffset>3977005</wp:posOffset>
                </wp:positionH>
                <wp:positionV relativeFrom="paragraph">
                  <wp:posOffset>603250</wp:posOffset>
                </wp:positionV>
                <wp:extent cx="1847850" cy="266700"/>
                <wp:effectExtent l="0" t="0" r="19050" b="19050"/>
                <wp:wrapNone/>
                <wp:docPr id="6" name="Polje z besedilom 6"/>
                <wp:cNvGraphicFramePr/>
                <a:graphic xmlns:a="http://schemas.openxmlformats.org/drawingml/2006/main">
                  <a:graphicData uri="http://schemas.microsoft.com/office/word/2010/wordprocessingShape">
                    <wps:wsp>
                      <wps:cNvSpPr txBox="1"/>
                      <wps:spPr>
                        <a:xfrm>
                          <a:off x="0" y="0"/>
                          <a:ext cx="18478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272F27" w14:textId="77777777" w:rsidR="00D0638F" w:rsidRDefault="00D0638F">
                            <w:r w:rsidRPr="00545693">
                              <w:rPr>
                                <w:b/>
                              </w:rPr>
                              <w:t>Alja Uranjek</w:t>
                            </w:r>
                            <w:r>
                              <w:t>, 8.c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Polje z besedilom 6" o:spid="_x0000_s1028" type="#_x0000_t202" style="position:absolute;margin-left:313.15pt;margin-top:47.5pt;width:145.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" fillcolor="white [3201]" strokeweight=".5pt">
                <v:textbox>
                  <w:txbxContent>
                    <w:p w:rsidR="00206D58" w:rsidRDefault="00206D58">
                      <w:r w:rsidRPr="00545693">
                        <w:rPr>
                          <w:b/>
                        </w:rPr>
                        <w:t>Alja Uranjek</w:t>
                      </w:r>
                      <w:r>
                        <w:t>, 8.c</w:t>
                      </w:r>
                    </w:p>
                  </w:txbxContent>
                </v:textbox>
              </v:shape>
            </w:pict>
          </mc:Fallback>
        </mc:AlternateContent>
      </w:r>
      <w:r w:rsidR="009F6832" w:rsidRPr="009F6832">
        <w:rPr>
          <w:sz w:val="24"/>
          <w:szCs w:val="24"/>
        </w:rPr>
        <w:t xml:space="preserve">  </w:t>
      </w:r>
      <w:r>
        <w:rPr>
          <w:noProof/>
          <w:sz w:val="24"/>
          <w:szCs w:val="24"/>
          <w:lang w:eastAsia="sl-SI"/>
        </w:rPr>
        <w:drawing>
          <wp:inline distT="0" distB="0" distL="0" distR="0" wp14:anchorId="4D0F5B5E" wp14:editId="6130FF96">
            <wp:extent cx="1000125" cy="745211"/>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886" cy="749504"/>
                    </a:xfrm>
                    <a:prstGeom prst="rect">
                      <a:avLst/>
                    </a:prstGeom>
                    <a:noFill/>
                  </pic:spPr>
                </pic:pic>
              </a:graphicData>
            </a:graphic>
          </wp:inline>
        </w:drawing>
      </w:r>
    </w:p>
    <w:p w14:paraId="59EC16D7" w14:textId="77777777" w:rsidR="009F6832" w:rsidRPr="009F6832" w:rsidRDefault="009F6832" w:rsidP="009F6832">
      <w:pPr>
        <w:rPr>
          <w:sz w:val="24"/>
          <w:szCs w:val="24"/>
        </w:rPr>
      </w:pPr>
    </w:p>
    <w:p w14:paraId="5135096D" w14:textId="77777777" w:rsidR="00D21F9D" w:rsidRPr="00206D58" w:rsidRDefault="00D21F9D" w:rsidP="00D21F9D">
      <w:r w:rsidRPr="00206D58">
        <w:rPr>
          <w:noProof/>
          <w:lang w:eastAsia="sl-SI"/>
        </w:rPr>
        <mc:AlternateContent>
          <mc:Choice Requires="wps">
            <w:drawing>
              <wp:anchor distT="0" distB="0" distL="114300" distR="114300" simplePos="0" relativeHeight="251661312" behindDoc="0" locked="0" layoutInCell="1" allowOverlap="1" wp14:anchorId="2FCA008C" wp14:editId="7383D9A4">
                <wp:simplePos x="0" y="0"/>
                <wp:positionH relativeFrom="column">
                  <wp:posOffset>-309245</wp:posOffset>
                </wp:positionH>
                <wp:positionV relativeFrom="paragraph">
                  <wp:posOffset>-512445</wp:posOffset>
                </wp:positionV>
                <wp:extent cx="828675" cy="409575"/>
                <wp:effectExtent l="0" t="0" r="28575" b="28575"/>
                <wp:wrapNone/>
                <wp:docPr id="5" name="Polje z besedilom 5"/>
                <wp:cNvGraphicFramePr/>
                <a:graphic xmlns:a="http://schemas.openxmlformats.org/drawingml/2006/main">
                  <a:graphicData uri="http://schemas.microsoft.com/office/word/2010/wordprocessingShape">
                    <wps:wsp>
                      <wps:cNvSpPr txBox="1"/>
                      <wps:spPr>
                        <a:xfrm>
                          <a:off x="0" y="0"/>
                          <a:ext cx="8286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F37ED8" w14:textId="77777777" w:rsidR="00D0638F" w:rsidRPr="00545693" w:rsidRDefault="00D0638F">
                            <w:pPr>
                              <w:rPr>
                                <w:b/>
                                <w:color w:val="00FF00"/>
                                <w:sz w:val="36"/>
                                <w:szCs w:val="36"/>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pPr>
                            <w:r w:rsidRPr="00545693">
                              <w:rPr>
                                <w:b/>
                                <w:color w:val="00FF00"/>
                                <w:sz w:val="36"/>
                                <w:szCs w:val="36"/>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t>PUST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Polje z besedilom 5" o:spid="_x0000_s1029" type="#_x0000_t202" style="position:absolute;margin-left:-24.35pt;margin-top:-40.35pt;width:65.25pt;height:32.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" fillcolor="white [3201]" strokeweight=".5pt">
                <v:textbox>
                  <w:txbxContent>
                    <w:p w:rsidR="00206D58" w:rsidRPr="00545693" w:rsidRDefault="00206D58">
                      <w:pPr>
                        <w:rPr>
                          <w:b/>
                          <w:color w:val="00FF00"/>
                          <w:sz w:val="36"/>
                          <w:szCs w:val="36"/>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pPr>
                      <w:r w:rsidRPr="00545693">
                        <w:rPr>
                          <w:b/>
                          <w:color w:val="00FF00"/>
                          <w:sz w:val="36"/>
                          <w:szCs w:val="36"/>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t>PUST</w:t>
                      </w:r>
                    </w:p>
                  </w:txbxContent>
                </v:textbox>
              </v:shape>
            </w:pict>
          </mc:Fallback>
        </mc:AlternateContent>
      </w:r>
      <w:r w:rsidRPr="00206D58">
        <w:t>Maškar'ce!</w:t>
      </w:r>
    </w:p>
    <w:p w14:paraId="7AB773D6" w14:textId="77777777" w:rsidR="00D21F9D" w:rsidRPr="00206D58" w:rsidRDefault="00D21F9D" w:rsidP="00D21F9D">
      <w:r w:rsidRPr="00206D58">
        <w:t>Maškar'ce so že mimo</w:t>
      </w:r>
      <w:r w:rsidR="00EC6E74" w:rsidRPr="00206D58">
        <w:t>,</w:t>
      </w:r>
      <w:r w:rsidRPr="00206D58">
        <w:t xml:space="preserve"> a še vedno se lahko spomnimo</w:t>
      </w:r>
      <w:r w:rsidR="00EC6E74" w:rsidRPr="00206D58">
        <w:t xml:space="preserve">, </w:t>
      </w:r>
      <w:r w:rsidRPr="00206D58">
        <w:t xml:space="preserve"> kako lepo smo na naši šoli praznovali dan,</w:t>
      </w:r>
      <w:r w:rsidR="00EC6E74" w:rsidRPr="00206D58">
        <w:t xml:space="preserve"> ko se</w:t>
      </w:r>
      <w:r w:rsidRPr="00206D58">
        <w:t xml:space="preserve"> </w:t>
      </w:r>
      <w:r w:rsidR="00EC6E74" w:rsidRPr="00206D58">
        <w:t>lahko spremeniš v kogarkoli.</w:t>
      </w:r>
    </w:p>
    <w:p w14:paraId="6AE3BF64" w14:textId="77777777" w:rsidR="00D21F9D" w:rsidRPr="00206D58" w:rsidRDefault="00EC6E74" w:rsidP="00D21F9D">
      <w:r w:rsidRPr="00206D58">
        <w:t>Na pustni torek smo priredili pustni karneval</w:t>
      </w:r>
      <w:r w:rsidR="00D21F9D" w:rsidRPr="00206D58">
        <w:t>,</w:t>
      </w:r>
      <w:r w:rsidRPr="00206D58">
        <w:t xml:space="preserve"> </w:t>
      </w:r>
      <w:r w:rsidR="00D21F9D" w:rsidRPr="00206D58">
        <w:t>ki smo ga začinili tudi z malo tekmovanja</w:t>
      </w:r>
      <w:r w:rsidRPr="00206D58">
        <w:t xml:space="preserve"> …</w:t>
      </w:r>
      <w:r w:rsidR="00D21F9D" w:rsidRPr="00206D58">
        <w:t xml:space="preserve"> in kjer je tekmovanje</w:t>
      </w:r>
      <w:r w:rsidRPr="00206D58">
        <w:t>,</w:t>
      </w:r>
      <w:r w:rsidR="00D21F9D" w:rsidRPr="00206D58">
        <w:t xml:space="preserve"> je tudi nagrada.</w:t>
      </w:r>
    </w:p>
    <w:p w14:paraId="3E3259D6" w14:textId="77777777" w:rsidR="00D21F9D" w:rsidRPr="00206D58" w:rsidRDefault="00D21F9D" w:rsidP="00D21F9D">
      <w:r w:rsidRPr="00206D58">
        <w:t xml:space="preserve">Najbolj izvirne skupinske maske, </w:t>
      </w:r>
      <w:r w:rsidR="00EC6E74" w:rsidRPr="00206D58">
        <w:t>ki so zavzele prva štiri mesta,</w:t>
      </w:r>
      <w:r w:rsidRPr="00206D58">
        <w:t xml:space="preserve"> so bile</w:t>
      </w:r>
      <w:r w:rsidR="00EC6E74" w:rsidRPr="00206D58">
        <w:t>: g</w:t>
      </w:r>
      <w:r w:rsidRPr="00206D58">
        <w:t>rški bogovi (7.b),</w:t>
      </w:r>
      <w:r w:rsidR="00EC6E74" w:rsidRPr="00206D58">
        <w:t xml:space="preserve"> t</w:t>
      </w:r>
      <w:r w:rsidRPr="00206D58">
        <w:t xml:space="preserve">ajna policija (8.a), </w:t>
      </w:r>
      <w:r w:rsidR="00EC6E74" w:rsidRPr="00206D58">
        <w:t>j</w:t>
      </w:r>
      <w:r w:rsidRPr="00206D58">
        <w:t xml:space="preserve">az,baraba (9.b), </w:t>
      </w:r>
      <w:r w:rsidR="00EC6E74" w:rsidRPr="00206D58">
        <w:t>z</w:t>
      </w:r>
      <w:r w:rsidRPr="00206D58">
        <w:t>ombiji(9.</w:t>
      </w:r>
      <w:r w:rsidR="00EC6E74" w:rsidRPr="00206D58">
        <w:t>c) in n</w:t>
      </w:r>
      <w:r w:rsidRPr="00206D58">
        <w:t xml:space="preserve">ogometna ekipa z navijačicami (6.c). Izbirali smo tudi </w:t>
      </w:r>
      <w:r w:rsidR="00EC6E74" w:rsidRPr="00206D58">
        <w:t xml:space="preserve">najboljše </w:t>
      </w:r>
      <w:r w:rsidRPr="00206D58">
        <w:t>posamezn</w:t>
      </w:r>
      <w:r w:rsidR="00EC6E74" w:rsidRPr="00206D58">
        <w:t>e maske  in nagrade so prijele m</w:t>
      </w:r>
      <w:r w:rsidRPr="00206D58">
        <w:t>umija</w:t>
      </w:r>
      <w:r w:rsidR="00EC6E74" w:rsidRPr="00206D58">
        <w:t xml:space="preserve"> </w:t>
      </w:r>
      <w:r w:rsidRPr="00206D58">
        <w:t>(5.a),</w:t>
      </w:r>
      <w:r w:rsidR="00EC6E74" w:rsidRPr="00206D58">
        <w:t xml:space="preserve"> viking (5.b) ter kurent in p</w:t>
      </w:r>
      <w:r w:rsidRPr="00206D58">
        <w:t xml:space="preserve">reganjalec zime (7.c). </w:t>
      </w:r>
    </w:p>
    <w:p w14:paraId="2CAD3FFC" w14:textId="77777777" w:rsidR="009F6832" w:rsidRPr="00206D58" w:rsidRDefault="00D21F9D" w:rsidP="00D21F9D">
      <w:r w:rsidRPr="00206D58">
        <w:rPr>
          <w:noProof/>
          <w:lang w:eastAsia="sl-SI"/>
        </w:rPr>
        <mc:AlternateContent>
          <mc:Choice Requires="wps">
            <w:drawing>
              <wp:anchor distT="0" distB="0" distL="114300" distR="114300" simplePos="0" relativeHeight="251663360" behindDoc="0" locked="0" layoutInCell="1" allowOverlap="1" wp14:anchorId="2441602A" wp14:editId="7B130133">
                <wp:simplePos x="0" y="0"/>
                <wp:positionH relativeFrom="column">
                  <wp:posOffset>4253230</wp:posOffset>
                </wp:positionH>
                <wp:positionV relativeFrom="paragraph">
                  <wp:posOffset>808354</wp:posOffset>
                </wp:positionV>
                <wp:extent cx="1704975" cy="295275"/>
                <wp:effectExtent l="0" t="0" r="28575" b="28575"/>
                <wp:wrapNone/>
                <wp:docPr id="7" name="Polje z besedilom 7"/>
                <wp:cNvGraphicFramePr/>
                <a:graphic xmlns:a="http://schemas.openxmlformats.org/drawingml/2006/main">
                  <a:graphicData uri="http://schemas.microsoft.com/office/word/2010/wordprocessingShape">
                    <wps:wsp>
                      <wps:cNvSpPr txBox="1"/>
                      <wps:spPr>
                        <a:xfrm>
                          <a:off x="0" y="0"/>
                          <a:ext cx="17049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84DAEB" w14:textId="77777777" w:rsidR="00D0638F" w:rsidRDefault="00D0638F">
                            <w:r w:rsidRPr="00D21F9D">
                              <w:rPr>
                                <w:b/>
                              </w:rPr>
                              <w:t>Edvina Dedić</w:t>
                            </w:r>
                            <w:r>
                              <w:t>, 7.b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Polje z besedilom 7" o:spid="_x0000_s1030" type="#_x0000_t202" style="position:absolute;margin-left:334.9pt;margin-top:63.65pt;width:134.25pt;height:23.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" fillcolor="white [3201]" strokeweight=".5pt">
                <v:textbox>
                  <w:txbxContent>
                    <w:p w:rsidR="00206D58" w:rsidRDefault="00206D58">
                      <w:r w:rsidRPr="00D21F9D">
                        <w:rPr>
                          <w:b/>
                        </w:rPr>
                        <w:t>Edvina Dedić</w:t>
                      </w:r>
                      <w:r>
                        <w:t>, 7.b</w:t>
                      </w:r>
                    </w:p>
                  </w:txbxContent>
                </v:textbox>
              </v:shape>
            </w:pict>
          </mc:Fallback>
        </mc:AlternateContent>
      </w:r>
      <w:r w:rsidR="00EC6E74" w:rsidRPr="00206D58">
        <w:t xml:space="preserve">Vsem sodelujočim </w:t>
      </w:r>
      <w:r w:rsidRPr="00206D58">
        <w:t xml:space="preserve"> je bilo najbolj pomembno,</w:t>
      </w:r>
      <w:r w:rsidR="00EC6E74" w:rsidRPr="00206D58">
        <w:t xml:space="preserve"> </w:t>
      </w:r>
      <w:r w:rsidRPr="00206D58">
        <w:t>da smo se  zabavali ter uživali v dnevu</w:t>
      </w:r>
      <w:r w:rsidR="00EC6E74" w:rsidRPr="00206D58">
        <w:t>,</w:t>
      </w:r>
      <w:r w:rsidRPr="00206D58">
        <w:t xml:space="preserve"> ko smo lahko klovni, metuljčki, </w:t>
      </w:r>
      <w:r w:rsidR="00EC6E74" w:rsidRPr="00206D58">
        <w:t>risani junaki</w:t>
      </w:r>
      <w:r w:rsidRPr="00206D58">
        <w:t xml:space="preserve"> ali pa smo 70 let starejši.</w:t>
      </w:r>
    </w:p>
    <w:p w14:paraId="0D7C66D7" w14:textId="77777777" w:rsidR="00547F8D" w:rsidRDefault="00547F8D" w:rsidP="00D21F9D">
      <w:pPr>
        <w:rPr>
          <w:b/>
        </w:rPr>
      </w:pPr>
    </w:p>
    <w:p w14:paraId="7881F3BC" w14:textId="77777777" w:rsidR="00547F8D" w:rsidRDefault="00547F8D" w:rsidP="00D21F9D">
      <w:pPr>
        <w:rPr>
          <w:b/>
        </w:rPr>
      </w:pPr>
    </w:p>
    <w:p w14:paraId="2C7064E4" w14:textId="77777777" w:rsidR="00547F8D" w:rsidRDefault="00547F8D" w:rsidP="00D21F9D">
      <w:pPr>
        <w:rPr>
          <w:b/>
        </w:rPr>
      </w:pPr>
      <w:r>
        <w:rPr>
          <w:b/>
          <w:noProof/>
          <w:lang w:eastAsia="sl-SI"/>
        </w:rPr>
        <mc:AlternateContent>
          <mc:Choice Requires="wps">
            <w:drawing>
              <wp:anchor distT="0" distB="0" distL="114300" distR="114300" simplePos="0" relativeHeight="251666432" behindDoc="0" locked="0" layoutInCell="1" allowOverlap="1" wp14:anchorId="2321E87B" wp14:editId="66E08056">
                <wp:simplePos x="0" y="0"/>
                <wp:positionH relativeFrom="column">
                  <wp:posOffset>-556895</wp:posOffset>
                </wp:positionH>
                <wp:positionV relativeFrom="paragraph">
                  <wp:posOffset>88900</wp:posOffset>
                </wp:positionV>
                <wp:extent cx="2762250" cy="485775"/>
                <wp:effectExtent l="0" t="0" r="19050" b="28575"/>
                <wp:wrapNone/>
                <wp:docPr id="9" name="Polje z besedilom 9"/>
                <wp:cNvGraphicFramePr/>
                <a:graphic xmlns:a="http://schemas.openxmlformats.org/drawingml/2006/main">
                  <a:graphicData uri="http://schemas.microsoft.com/office/word/2010/wordprocessingShape">
                    <wps:wsp>
                      <wps:cNvSpPr txBox="1"/>
                      <wps:spPr>
                        <a:xfrm>
                          <a:off x="0" y="0"/>
                          <a:ext cx="276225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23BFFA" w14:textId="77777777" w:rsidR="00D0638F" w:rsidRPr="00547F8D" w:rsidRDefault="00D0638F">
                            <w:pPr>
                              <w:rPr>
                                <w:b/>
                                <w:color w:val="00FF00"/>
                                <w:sz w:val="50"/>
                                <w:szCs w:val="50"/>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pPr>
                            <w:r w:rsidRPr="00547F8D">
                              <w:rPr>
                                <w:b/>
                                <w:color w:val="00FF00"/>
                                <w:sz w:val="50"/>
                                <w:szCs w:val="50"/>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t>ŠPORTNE VS</w:t>
                            </w:r>
                            <w:r>
                              <w:rPr>
                                <w:b/>
                                <w:color w:val="00FF00"/>
                                <w:sz w:val="50"/>
                                <w:szCs w:val="50"/>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t>E</w:t>
                            </w:r>
                            <w:r w:rsidRPr="00547F8D">
                              <w:rPr>
                                <w:b/>
                                <w:color w:val="00FF00"/>
                                <w:sz w:val="50"/>
                                <w:szCs w:val="50"/>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t>BINE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olje z besedilom 9" o:spid="_x0000_s1031" type="#_x0000_t202" style="position:absolute;margin-left:-43.85pt;margin-top:7pt;width:217.5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" fillcolor="white [3201]" strokeweight=".5pt">
                <v:textbox>
                  <w:txbxContent>
                    <w:p w:rsidR="00206D58" w:rsidRPr="00547F8D" w:rsidRDefault="00206D58">
                      <w:pPr>
                        <w:rPr>
                          <w:b/>
                          <w:color w:val="00FF00"/>
                          <w:sz w:val="50"/>
                          <w:szCs w:val="50"/>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pPr>
                      <w:r w:rsidRPr="00547F8D">
                        <w:rPr>
                          <w:b/>
                          <w:color w:val="00FF00"/>
                          <w:sz w:val="50"/>
                          <w:szCs w:val="50"/>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t>ŠPORTNE VS</w:t>
                      </w:r>
                      <w:r w:rsidR="00FA34E3">
                        <w:rPr>
                          <w:b/>
                          <w:color w:val="00FF00"/>
                          <w:sz w:val="50"/>
                          <w:szCs w:val="50"/>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t>E</w:t>
                      </w:r>
                      <w:r w:rsidRPr="00547F8D">
                        <w:rPr>
                          <w:b/>
                          <w:color w:val="00FF00"/>
                          <w:sz w:val="50"/>
                          <w:szCs w:val="50"/>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t>BINE</w:t>
                      </w:r>
                    </w:p>
                  </w:txbxContent>
                </v:textbox>
              </v:shape>
            </w:pict>
          </mc:Fallback>
        </mc:AlternateContent>
      </w:r>
    </w:p>
    <w:p w14:paraId="6EDB4063" w14:textId="77777777" w:rsidR="004478BA" w:rsidRDefault="004478BA" w:rsidP="00D21F9D">
      <w:pPr>
        <w:rPr>
          <w:b/>
        </w:rPr>
      </w:pPr>
    </w:p>
    <w:p w14:paraId="6C4213B1" w14:textId="77777777" w:rsidR="004478BA" w:rsidRDefault="004478BA" w:rsidP="00D21F9D">
      <w:pPr>
        <w:rPr>
          <w:b/>
        </w:rPr>
      </w:pPr>
    </w:p>
    <w:p w14:paraId="3DFA65B6" w14:textId="77777777" w:rsidR="008D0470" w:rsidRDefault="008D0470" w:rsidP="00D21F9D"/>
    <w:p w14:paraId="4A1CCD0F" w14:textId="77777777" w:rsidR="004478BA" w:rsidRPr="008D0470" w:rsidRDefault="008D0470" w:rsidP="00D21F9D">
      <w:pPr>
        <w:rPr>
          <w:b/>
        </w:rPr>
      </w:pPr>
      <w:r>
        <w:rPr>
          <w:b/>
          <w:noProof/>
          <w:lang w:eastAsia="sl-SI"/>
        </w:rPr>
        <mc:AlternateContent>
          <mc:Choice Requires="wps">
            <w:drawing>
              <wp:anchor distT="0" distB="0" distL="114300" distR="114300" simplePos="0" relativeHeight="251668480" behindDoc="0" locked="0" layoutInCell="1" allowOverlap="1" wp14:anchorId="4DA85249" wp14:editId="4D699BB3">
                <wp:simplePos x="0" y="0"/>
                <wp:positionH relativeFrom="column">
                  <wp:posOffset>-642620</wp:posOffset>
                </wp:positionH>
                <wp:positionV relativeFrom="paragraph">
                  <wp:posOffset>-528320</wp:posOffset>
                </wp:positionV>
                <wp:extent cx="3581400" cy="361950"/>
                <wp:effectExtent l="0" t="0" r="19050" b="19050"/>
                <wp:wrapNone/>
                <wp:docPr id="12" name="Polje z besedilom 12"/>
                <wp:cNvGraphicFramePr/>
                <a:graphic xmlns:a="http://schemas.openxmlformats.org/drawingml/2006/main">
                  <a:graphicData uri="http://schemas.microsoft.com/office/word/2010/wordprocessingShape">
                    <wps:wsp>
                      <wps:cNvSpPr txBox="1"/>
                      <wps:spPr>
                        <a:xfrm>
                          <a:off x="0" y="0"/>
                          <a:ext cx="358140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9D327C" w14:textId="77777777" w:rsidR="00D0638F" w:rsidRPr="000B707E" w:rsidRDefault="00D0638F">
                            <w:pPr>
                              <w:rPr>
                                <w:b/>
                                <w:color w:val="00FF00"/>
                                <w:sz w:val="36"/>
                                <w:szCs w:val="36"/>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pPr>
                            <w:r w:rsidRPr="000B707E">
                              <w:rPr>
                                <w:b/>
                                <w:color w:val="00FF00"/>
                                <w:sz w:val="36"/>
                                <w:szCs w:val="36"/>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t>KOLUMNA – PUNCE V ŠPORTU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olje z besedilom 12" o:spid="_x0000_s1032" type="#_x0000_t202" style="position:absolute;margin-left:-50.6pt;margin-top:-41.6pt;width:282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" fillcolor="white [3201]" strokeweight=".5pt">
                <v:textbox>
                  <w:txbxContent>
                    <w:p w:rsidR="00206D58" w:rsidRPr="000B707E" w:rsidRDefault="00206D58">
                      <w:pPr>
                        <w:rPr>
                          <w:b/>
                          <w:color w:val="00FF00"/>
                          <w:sz w:val="36"/>
                          <w:szCs w:val="36"/>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pPr>
                      <w:r w:rsidRPr="000B707E">
                        <w:rPr>
                          <w:b/>
                          <w:color w:val="00FF00"/>
                          <w:sz w:val="36"/>
                          <w:szCs w:val="36"/>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t>KOLUMNA – PUNCE V ŠPORTU</w:t>
                      </w:r>
                    </w:p>
                  </w:txbxContent>
                </v:textbox>
              </v:shape>
            </w:pict>
          </mc:Fallback>
        </mc:AlternateContent>
      </w:r>
      <w:r w:rsidR="00206D58">
        <w:rPr>
          <w:sz w:val="24"/>
          <w:szCs w:val="24"/>
        </w:rPr>
        <w:t>Ko rečemo »punce v športu«</w:t>
      </w:r>
      <w:r w:rsidR="000B707E">
        <w:rPr>
          <w:sz w:val="24"/>
          <w:szCs w:val="24"/>
        </w:rPr>
        <w:t>, verjetno vsi najprej pomislijo na punce, ki se ukvarjajo s plesom, gimnastiko, atletiko, smučanjem</w:t>
      </w:r>
      <w:r w:rsidR="00206D58">
        <w:rPr>
          <w:sz w:val="24"/>
          <w:szCs w:val="24"/>
        </w:rPr>
        <w:t xml:space="preserve"> …</w:t>
      </w:r>
      <w:r w:rsidR="000B707E">
        <w:rPr>
          <w:sz w:val="24"/>
          <w:szCs w:val="24"/>
        </w:rPr>
        <w:t xml:space="preserve"> mogoče tudi s košarko</w:t>
      </w:r>
      <w:r w:rsidR="00206D58">
        <w:rPr>
          <w:sz w:val="24"/>
          <w:szCs w:val="24"/>
        </w:rPr>
        <w:t>.</w:t>
      </w:r>
      <w:r w:rsidR="000B707E">
        <w:rPr>
          <w:sz w:val="24"/>
          <w:szCs w:val="24"/>
        </w:rPr>
        <w:t xml:space="preserve"> </w:t>
      </w:r>
      <w:r w:rsidR="00071E91">
        <w:rPr>
          <w:sz w:val="24"/>
          <w:szCs w:val="24"/>
        </w:rPr>
        <w:t>Medtem pa so skoki ali hokej ali nogomet in seveda še mnogo drugih športov</w:t>
      </w:r>
      <w:r w:rsidR="00100712">
        <w:rPr>
          <w:sz w:val="24"/>
          <w:szCs w:val="24"/>
        </w:rPr>
        <w:t xml:space="preserve">, ki so kar ''rezervirani'' za moški spol. </w:t>
      </w:r>
      <w:r w:rsidR="00206D58">
        <w:rPr>
          <w:sz w:val="24"/>
          <w:szCs w:val="24"/>
        </w:rPr>
        <w:t>P</w:t>
      </w:r>
      <w:r w:rsidR="00100712">
        <w:rPr>
          <w:sz w:val="24"/>
          <w:szCs w:val="24"/>
        </w:rPr>
        <w:t>unce niso za nogomet</w:t>
      </w:r>
      <w:r w:rsidR="00206D58">
        <w:rPr>
          <w:sz w:val="24"/>
          <w:szCs w:val="24"/>
        </w:rPr>
        <w:t>,</w:t>
      </w:r>
      <w:r w:rsidR="00100712">
        <w:rPr>
          <w:sz w:val="24"/>
          <w:szCs w:val="24"/>
        </w:rPr>
        <w:t xml:space="preserve"> ampak za balet? </w:t>
      </w:r>
      <w:r w:rsidR="00206D58">
        <w:rPr>
          <w:sz w:val="24"/>
          <w:szCs w:val="24"/>
        </w:rPr>
        <w:t>Puncam so ''moški'' športi</w:t>
      </w:r>
      <w:r w:rsidR="00100712">
        <w:rPr>
          <w:sz w:val="24"/>
          <w:szCs w:val="24"/>
        </w:rPr>
        <w:t xml:space="preserve"> kar pre</w:t>
      </w:r>
      <w:r w:rsidR="00206D58">
        <w:rPr>
          <w:sz w:val="24"/>
          <w:szCs w:val="24"/>
        </w:rPr>
        <w:t>povedani?</w:t>
      </w:r>
      <w:r w:rsidR="00100712">
        <w:rPr>
          <w:sz w:val="24"/>
          <w:szCs w:val="24"/>
        </w:rPr>
        <w:t xml:space="preserve"> Punce, ki igrajo nogomet</w:t>
      </w:r>
      <w:r w:rsidR="00206D58">
        <w:rPr>
          <w:sz w:val="24"/>
          <w:szCs w:val="24"/>
        </w:rPr>
        <w:t>, so že skoraj fantje? Od kod</w:t>
      </w:r>
      <w:r w:rsidR="00100712">
        <w:rPr>
          <w:sz w:val="24"/>
          <w:szCs w:val="24"/>
        </w:rPr>
        <w:t xml:space="preserve"> izvira to, da nekaj ni za punce ali pa obratno, </w:t>
      </w:r>
      <w:r w:rsidR="00206D58">
        <w:rPr>
          <w:sz w:val="24"/>
          <w:szCs w:val="24"/>
        </w:rPr>
        <w:t>ni za fante?</w:t>
      </w:r>
      <w:r w:rsidR="00100712">
        <w:rPr>
          <w:sz w:val="24"/>
          <w:szCs w:val="24"/>
        </w:rPr>
        <w:t xml:space="preserve"> </w:t>
      </w:r>
      <w:r w:rsidR="00206D58">
        <w:rPr>
          <w:sz w:val="24"/>
          <w:szCs w:val="24"/>
        </w:rPr>
        <w:t>Razlike se začnejo že v otroštvu – deklice se namreč igrajo s</w:t>
      </w:r>
      <w:r w:rsidR="00100712">
        <w:rPr>
          <w:sz w:val="24"/>
          <w:szCs w:val="24"/>
        </w:rPr>
        <w:t xml:space="preserve"> punčkami, dečki pa z avtomobili, fantje n</w:t>
      </w:r>
      <w:r w:rsidR="00206D58">
        <w:rPr>
          <w:sz w:val="24"/>
          <w:szCs w:val="24"/>
        </w:rPr>
        <w:t>osijo hlače, dekleta pa krila. Č</w:t>
      </w:r>
      <w:r w:rsidR="00100712">
        <w:rPr>
          <w:sz w:val="24"/>
          <w:szCs w:val="24"/>
        </w:rPr>
        <w:t>e jih ne in če ne delajo po ''pravilih''</w:t>
      </w:r>
      <w:r w:rsidR="00206D58">
        <w:rPr>
          <w:sz w:val="24"/>
          <w:szCs w:val="24"/>
        </w:rPr>
        <w:t>,</w:t>
      </w:r>
      <w:r w:rsidR="00E40CBC">
        <w:rPr>
          <w:sz w:val="24"/>
          <w:szCs w:val="24"/>
        </w:rPr>
        <w:t xml:space="preserve"> je pa z njimi že nekaj narobe. Včasih so ženske smele opravljati le ženska opravila in moški moška, na srečo je to obdobje mimo. Zdi pa se mi prav, da mladim in pa seveda starejšim (ki živijo v prepričanju, da je nogomet za fante, balet pa za dekleta) pokažemo in dokažemo, da t</w:t>
      </w:r>
      <w:r w:rsidR="00206D58">
        <w:rPr>
          <w:sz w:val="24"/>
          <w:szCs w:val="24"/>
        </w:rPr>
        <w:t>udi punce lahko igrajo nogomet ali smo vključene v boks ter druge »moške« športe.</w:t>
      </w:r>
      <w:r w:rsidR="00C8662C" w:rsidRPr="00C8662C">
        <w:rPr>
          <w:noProof/>
          <w:sz w:val="24"/>
          <w:szCs w:val="24"/>
          <w:lang w:eastAsia="sl-SI"/>
        </w:rPr>
        <w:t xml:space="preserve"> </w:t>
      </w:r>
    </w:p>
    <w:p w14:paraId="4DF39F66" w14:textId="2B721566" w:rsidR="00E40CBC" w:rsidRDefault="00206D58" w:rsidP="00D21F9D">
      <w:pPr>
        <w:rPr>
          <w:sz w:val="24"/>
          <w:szCs w:val="24"/>
        </w:rPr>
      </w:pPr>
      <w:r>
        <w:rPr>
          <w:sz w:val="24"/>
          <w:szCs w:val="24"/>
        </w:rPr>
        <w:t>Navsezadnje</w:t>
      </w:r>
      <w:r w:rsidR="005B573E">
        <w:rPr>
          <w:sz w:val="24"/>
          <w:szCs w:val="24"/>
        </w:rPr>
        <w:t>, če fantje lahko plešejo</w:t>
      </w:r>
      <w:r>
        <w:rPr>
          <w:sz w:val="24"/>
          <w:szCs w:val="24"/>
        </w:rPr>
        <w:t>,</w:t>
      </w:r>
      <w:r w:rsidR="005B573E">
        <w:rPr>
          <w:sz w:val="24"/>
          <w:szCs w:val="24"/>
        </w:rPr>
        <w:t xml:space="preserve"> zakaj punce ne bi smele trenirati športa, ki je za ''fante''? </w:t>
      </w:r>
      <w:r w:rsidR="00381A42">
        <w:rPr>
          <w:sz w:val="24"/>
          <w:szCs w:val="24"/>
        </w:rPr>
        <w:t>Vsi dvomljivci v sposobnosti punc se vprašajte samo to … verjamem, da vam ne bo uspelo najti odgovora.</w:t>
      </w:r>
      <w:bookmarkStart w:id="0" w:name="_GoBack"/>
      <w:bookmarkEnd w:id="0"/>
      <w:r w:rsidR="008E51FD" w:rsidRPr="008E51FD">
        <w:rPr>
          <w:noProof/>
          <w:sz w:val="24"/>
          <w:szCs w:val="24"/>
          <w:lang w:eastAsia="sl-SI"/>
        </w:rPr>
        <w:t xml:space="preserve"> </w:t>
      </w:r>
    </w:p>
    <w:p w14:paraId="1636FBED" w14:textId="77777777" w:rsidR="005B573E" w:rsidRDefault="005B573E" w:rsidP="00D21F9D">
      <w:pPr>
        <w:rPr>
          <w:sz w:val="24"/>
          <w:szCs w:val="24"/>
        </w:rPr>
      </w:pPr>
      <w:r>
        <w:rPr>
          <w:noProof/>
          <w:sz w:val="24"/>
          <w:szCs w:val="24"/>
          <w:lang w:eastAsia="sl-SI"/>
        </w:rPr>
        <mc:AlternateContent>
          <mc:Choice Requires="wps">
            <w:drawing>
              <wp:anchor distT="0" distB="0" distL="114300" distR="114300" simplePos="0" relativeHeight="251670528" behindDoc="0" locked="0" layoutInCell="1" allowOverlap="1" wp14:anchorId="6787126B" wp14:editId="43DA7E65">
                <wp:simplePos x="0" y="0"/>
                <wp:positionH relativeFrom="column">
                  <wp:posOffset>4567555</wp:posOffset>
                </wp:positionH>
                <wp:positionV relativeFrom="paragraph">
                  <wp:posOffset>45085</wp:posOffset>
                </wp:positionV>
                <wp:extent cx="1362075" cy="361950"/>
                <wp:effectExtent l="0" t="0" r="28575" b="19050"/>
                <wp:wrapNone/>
                <wp:docPr id="14" name="Polje z besedilom 14"/>
                <wp:cNvGraphicFramePr/>
                <a:graphic xmlns:a="http://schemas.openxmlformats.org/drawingml/2006/main">
                  <a:graphicData uri="http://schemas.microsoft.com/office/word/2010/wordprocessingShape">
                    <wps:wsp>
                      <wps:cNvSpPr txBox="1"/>
                      <wps:spPr>
                        <a:xfrm>
                          <a:off x="0" y="0"/>
                          <a:ext cx="136207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5EF208" w14:textId="77777777" w:rsidR="00D0638F" w:rsidRPr="005B573E" w:rsidRDefault="00D0638F">
                            <w:pPr>
                              <w:rPr>
                                <w:b/>
                              </w:rPr>
                            </w:pPr>
                            <w:r w:rsidRPr="005B573E">
                              <w:rPr>
                                <w:b/>
                              </w:rPr>
                              <w:t>Hanna K. Brojan</w:t>
                            </w:r>
                            <w:r w:rsidRPr="005B573E">
                              <w:t>, 8.c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Polje z besedilom 14" o:spid="_x0000_s1033" type="#_x0000_t202" style="position:absolute;margin-left:359.65pt;margin-top:3.55pt;width:107.25pt;height:2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" fillcolor="white [3201]" strokeweight=".5pt">
                <v:textbox>
                  <w:txbxContent>
                    <w:p w:rsidR="00206D58" w:rsidRPr="005B573E" w:rsidRDefault="00206D58">
                      <w:pPr>
                        <w:rPr>
                          <w:b/>
                        </w:rPr>
                      </w:pPr>
                      <w:r w:rsidRPr="005B573E">
                        <w:rPr>
                          <w:b/>
                        </w:rPr>
                        <w:t>Hanna K. Brojan</w:t>
                      </w:r>
                      <w:r w:rsidRPr="005B573E">
                        <w:t>, 8.c</w:t>
                      </w:r>
                    </w:p>
                  </w:txbxContent>
                </v:textbox>
              </v:shape>
            </w:pict>
          </mc:Fallback>
        </mc:AlternateContent>
      </w:r>
    </w:p>
    <w:p w14:paraId="566B6DD7" w14:textId="77777777" w:rsidR="005B573E" w:rsidRDefault="005B573E" w:rsidP="00D21F9D">
      <w:pPr>
        <w:rPr>
          <w:sz w:val="24"/>
          <w:szCs w:val="24"/>
        </w:rPr>
      </w:pPr>
    </w:p>
    <w:p w14:paraId="7261BA87" w14:textId="77777777" w:rsidR="005B573E" w:rsidRDefault="00C8662C" w:rsidP="00D21F9D">
      <w:pPr>
        <w:rPr>
          <w:sz w:val="24"/>
          <w:szCs w:val="24"/>
        </w:rPr>
      </w:pPr>
      <w:r>
        <w:rPr>
          <w:noProof/>
          <w:sz w:val="24"/>
          <w:szCs w:val="24"/>
          <w:lang w:eastAsia="sl-SI"/>
        </w:rPr>
        <w:lastRenderedPageBreak/>
        <mc:AlternateContent>
          <mc:Choice Requires="wps">
            <w:drawing>
              <wp:anchor distT="0" distB="0" distL="114300" distR="114300" simplePos="0" relativeHeight="251672576" behindDoc="0" locked="0" layoutInCell="1" allowOverlap="1" wp14:anchorId="302FB545" wp14:editId="3149E3F8">
                <wp:simplePos x="0" y="0"/>
                <wp:positionH relativeFrom="column">
                  <wp:posOffset>-413385</wp:posOffset>
                </wp:positionH>
                <wp:positionV relativeFrom="paragraph">
                  <wp:posOffset>-101600</wp:posOffset>
                </wp:positionV>
                <wp:extent cx="4629150" cy="361950"/>
                <wp:effectExtent l="0" t="0" r="19050" b="19050"/>
                <wp:wrapNone/>
                <wp:docPr id="16" name="Polje z besedilom 16"/>
                <wp:cNvGraphicFramePr/>
                <a:graphic xmlns:a="http://schemas.openxmlformats.org/drawingml/2006/main">
                  <a:graphicData uri="http://schemas.microsoft.com/office/word/2010/wordprocessingShape">
                    <wps:wsp>
                      <wps:cNvSpPr txBox="1"/>
                      <wps:spPr>
                        <a:xfrm>
                          <a:off x="0" y="0"/>
                          <a:ext cx="462915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781596" w14:textId="77777777" w:rsidR="00D0638F" w:rsidRPr="005B573E" w:rsidRDefault="00D0638F">
                            <w:pPr>
                              <w:rPr>
                                <w:b/>
                                <w:color w:val="00FF00"/>
                                <w:sz w:val="36"/>
                                <w:szCs w:val="36"/>
                              </w:rPr>
                            </w:pPr>
                            <w:r>
                              <w:rPr>
                                <w:b/>
                                <w:color w:val="00FF00"/>
                                <w:sz w:val="36"/>
                                <w:szCs w:val="36"/>
                              </w:rPr>
                              <w:t>Smučarka 7.b – Gaja Škofic Mezgolits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olje z besedilom 16" o:spid="_x0000_s1034" type="#_x0000_t202" style="position:absolute;margin-left:-32.55pt;margin-top:-8pt;width:364.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" fillcolor="white [3201]" strokeweight=".5pt">
                <v:textbox>
                  <w:txbxContent>
                    <w:p w:rsidR="00206D58" w:rsidRPr="005B573E" w:rsidRDefault="00CE2DED">
                      <w:pPr>
                        <w:rPr>
                          <w:b/>
                          <w:color w:val="00FF00"/>
                          <w:sz w:val="36"/>
                          <w:szCs w:val="36"/>
                        </w:rPr>
                      </w:pPr>
                      <w:r>
                        <w:rPr>
                          <w:b/>
                          <w:color w:val="00FF00"/>
                          <w:sz w:val="36"/>
                          <w:szCs w:val="36"/>
                        </w:rPr>
                        <w:t>Smučarka 7.b – Gaja Škofic Mezgolits</w:t>
                      </w:r>
                    </w:p>
                  </w:txbxContent>
                </v:textbox>
              </v:shape>
            </w:pict>
          </mc:Fallback>
        </mc:AlternateContent>
      </w:r>
      <w:r>
        <w:rPr>
          <w:noProof/>
          <w:sz w:val="24"/>
          <w:szCs w:val="24"/>
          <w:lang w:eastAsia="sl-SI"/>
        </w:rPr>
        <mc:AlternateContent>
          <mc:Choice Requires="wps">
            <w:drawing>
              <wp:anchor distT="0" distB="0" distL="114300" distR="114300" simplePos="0" relativeHeight="251671552" behindDoc="0" locked="0" layoutInCell="1" allowOverlap="1" wp14:anchorId="7ABB7B01" wp14:editId="056AD45F">
                <wp:simplePos x="0" y="0"/>
                <wp:positionH relativeFrom="column">
                  <wp:posOffset>-671195</wp:posOffset>
                </wp:positionH>
                <wp:positionV relativeFrom="paragraph">
                  <wp:posOffset>-658495</wp:posOffset>
                </wp:positionV>
                <wp:extent cx="3505200" cy="428625"/>
                <wp:effectExtent l="0" t="0" r="19050" b="28575"/>
                <wp:wrapNone/>
                <wp:docPr id="15" name="Polje z besedilom 15"/>
                <wp:cNvGraphicFramePr/>
                <a:graphic xmlns:a="http://schemas.openxmlformats.org/drawingml/2006/main">
                  <a:graphicData uri="http://schemas.microsoft.com/office/word/2010/wordprocessingShape">
                    <wps:wsp>
                      <wps:cNvSpPr txBox="1"/>
                      <wps:spPr>
                        <a:xfrm>
                          <a:off x="0" y="0"/>
                          <a:ext cx="350520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73DD26" w14:textId="77777777" w:rsidR="00D0638F" w:rsidRPr="005B573E" w:rsidRDefault="00D0638F">
                            <w:pPr>
                              <w:rPr>
                                <w:b/>
                                <w:color w:val="99FF33"/>
                                <w:sz w:val="40"/>
                                <w:szCs w:val="40"/>
                              </w:rPr>
                            </w:pPr>
                            <w:r w:rsidRPr="005B573E">
                              <w:rPr>
                                <w:b/>
                                <w:color w:val="99FF33"/>
                                <w:sz w:val="40"/>
                                <w:szCs w:val="40"/>
                              </w:rPr>
                              <w:t>ŠPORT MESECA - Smučanje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olje z besedilom 15" o:spid="_x0000_s1035" type="#_x0000_t202" style="position:absolute;margin-left:-52.85pt;margin-top:-51.85pt;width:276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" fillcolor="white [3201]" strokeweight=".5pt">
                <v:textbox>
                  <w:txbxContent>
                    <w:p w:rsidR="00206D58" w:rsidRPr="005B573E" w:rsidRDefault="00206D58">
                      <w:pPr>
                        <w:rPr>
                          <w:b/>
                          <w:color w:val="99FF33"/>
                          <w:sz w:val="40"/>
                          <w:szCs w:val="40"/>
                        </w:rPr>
                      </w:pPr>
                      <w:r w:rsidRPr="005B573E">
                        <w:rPr>
                          <w:b/>
                          <w:color w:val="99FF33"/>
                          <w:sz w:val="40"/>
                          <w:szCs w:val="40"/>
                        </w:rPr>
                        <w:t>ŠPORT MESECA - Smučanje</w:t>
                      </w:r>
                    </w:p>
                  </w:txbxContent>
                </v:textbox>
              </v:shape>
            </w:pict>
          </mc:Fallback>
        </mc:AlternateContent>
      </w:r>
    </w:p>
    <w:p w14:paraId="2A3DBCB0" w14:textId="77777777" w:rsidR="001364D2" w:rsidRPr="001364D2" w:rsidRDefault="001364D2" w:rsidP="001364D2">
      <w:pPr>
        <w:rPr>
          <w:sz w:val="24"/>
          <w:szCs w:val="24"/>
        </w:rPr>
      </w:pPr>
      <w:r w:rsidRPr="001364D2">
        <w:rPr>
          <w:sz w:val="24"/>
          <w:szCs w:val="24"/>
        </w:rPr>
        <w:t xml:space="preserve">Gaja že zelo dolgo trenira smučanje in je nad njim zelo navdušena. </w:t>
      </w:r>
      <w:r w:rsidR="004B4866">
        <w:rPr>
          <w:sz w:val="24"/>
          <w:szCs w:val="24"/>
        </w:rPr>
        <w:t>Pozimi kondicijski treningi potekajo trikrat tedensko</w:t>
      </w:r>
      <w:r>
        <w:rPr>
          <w:sz w:val="24"/>
          <w:szCs w:val="24"/>
        </w:rPr>
        <w:t>. Trikrat na teden pa o</w:t>
      </w:r>
      <w:r w:rsidRPr="001364D2">
        <w:rPr>
          <w:sz w:val="24"/>
          <w:szCs w:val="24"/>
        </w:rPr>
        <w:t>didejo smučat, kadar je lepo vreme. Treningi pa potekajo tudi poleti</w:t>
      </w:r>
      <w:r w:rsidR="00CE2DED">
        <w:rPr>
          <w:sz w:val="24"/>
          <w:szCs w:val="24"/>
        </w:rPr>
        <w:t>,</w:t>
      </w:r>
      <w:r w:rsidRPr="001364D2">
        <w:rPr>
          <w:sz w:val="24"/>
          <w:szCs w:val="24"/>
        </w:rPr>
        <w:t xml:space="preserve"> in sicer kar petkrat na teden, </w:t>
      </w:r>
      <w:r w:rsidR="004B4866">
        <w:rPr>
          <w:sz w:val="24"/>
          <w:szCs w:val="24"/>
        </w:rPr>
        <w:t>konec</w:t>
      </w:r>
      <w:r w:rsidRPr="001364D2">
        <w:rPr>
          <w:sz w:val="24"/>
          <w:szCs w:val="24"/>
        </w:rPr>
        <w:t xml:space="preserve"> poletja pa imajo petdnevne priprave.</w:t>
      </w:r>
    </w:p>
    <w:p w14:paraId="1D7C784B" w14:textId="77777777" w:rsidR="005B573E" w:rsidRDefault="00CE2DED" w:rsidP="001364D2">
      <w:pPr>
        <w:rPr>
          <w:sz w:val="24"/>
          <w:szCs w:val="24"/>
        </w:rPr>
      </w:pPr>
      <w:r>
        <w:rPr>
          <w:sz w:val="24"/>
          <w:szCs w:val="24"/>
        </w:rPr>
        <w:t xml:space="preserve">Gaja se je za smučanje odločila, </w:t>
      </w:r>
      <w:r w:rsidR="001364D2" w:rsidRPr="001364D2">
        <w:rPr>
          <w:sz w:val="24"/>
          <w:szCs w:val="24"/>
        </w:rPr>
        <w:t>ker se rada ukvarja s športom, rada pa je tudi na svežem zraku. Pri smučanju ji je všeč</w:t>
      </w:r>
      <w:r w:rsidR="001364D2">
        <w:rPr>
          <w:sz w:val="24"/>
          <w:szCs w:val="24"/>
        </w:rPr>
        <w:t xml:space="preserve"> tudi</w:t>
      </w:r>
      <w:r w:rsidR="001364D2" w:rsidRPr="001364D2">
        <w:rPr>
          <w:sz w:val="24"/>
          <w:szCs w:val="24"/>
        </w:rPr>
        <w:t xml:space="preserve"> to, da manjka v šoli</w:t>
      </w:r>
      <w:r>
        <w:rPr>
          <w:sz w:val="24"/>
          <w:szCs w:val="24"/>
        </w:rPr>
        <w:t>.</w:t>
      </w:r>
      <w:r w:rsidR="001364D2" w:rsidRPr="001364D2">
        <w:rPr>
          <w:sz w:val="24"/>
          <w:szCs w:val="24"/>
        </w:rPr>
        <w:t xml:space="preserve"> Nj</w:t>
      </w:r>
      <w:r>
        <w:rPr>
          <w:sz w:val="24"/>
          <w:szCs w:val="24"/>
        </w:rPr>
        <w:t>en največji problem pa je zgodnje</w:t>
      </w:r>
      <w:r w:rsidR="001364D2" w:rsidRPr="001364D2">
        <w:rPr>
          <w:sz w:val="24"/>
          <w:szCs w:val="24"/>
        </w:rPr>
        <w:t xml:space="preserve"> vstajanje, saj je treba</w:t>
      </w:r>
      <w:r w:rsidR="004B4866">
        <w:rPr>
          <w:sz w:val="24"/>
          <w:szCs w:val="24"/>
        </w:rPr>
        <w:t xml:space="preserve"> za smučanje kar zgodaj vstati. To težavo</w:t>
      </w:r>
      <w:r w:rsidR="001364D2" w:rsidRPr="001364D2">
        <w:rPr>
          <w:sz w:val="24"/>
          <w:szCs w:val="24"/>
        </w:rPr>
        <w:t xml:space="preserve"> prežene z mislijo, da bo lahko spala v kombiju. Na trening se ji </w:t>
      </w:r>
      <w:r w:rsidR="004558C2">
        <w:rPr>
          <w:sz w:val="24"/>
          <w:szCs w:val="24"/>
        </w:rPr>
        <w:t>včasih</w:t>
      </w:r>
      <w:r w:rsidR="001364D2" w:rsidRPr="001364D2">
        <w:rPr>
          <w:sz w:val="24"/>
          <w:szCs w:val="24"/>
        </w:rPr>
        <w:t xml:space="preserve"> tudi ne da iti, najraje pa gre takrat, ko je doma in se dolgočasi. Gaja si življenja brez smučanja ne more predstavljati, a če bi že morala nehati</w:t>
      </w:r>
      <w:r w:rsidR="004B4866">
        <w:rPr>
          <w:sz w:val="24"/>
          <w:szCs w:val="24"/>
        </w:rPr>
        <w:t xml:space="preserve"> s tem športom</w:t>
      </w:r>
      <w:r w:rsidR="004558C2">
        <w:rPr>
          <w:sz w:val="24"/>
          <w:szCs w:val="24"/>
        </w:rPr>
        <w:t>,</w:t>
      </w:r>
      <w:r w:rsidR="001364D2" w:rsidRPr="001364D2">
        <w:rPr>
          <w:sz w:val="24"/>
          <w:szCs w:val="24"/>
        </w:rPr>
        <w:t xml:space="preserve"> </w:t>
      </w:r>
      <w:r w:rsidR="004B4866">
        <w:rPr>
          <w:sz w:val="24"/>
          <w:szCs w:val="24"/>
        </w:rPr>
        <w:t>bi na nadomestila z</w:t>
      </w:r>
      <w:r w:rsidR="001364D2" w:rsidRPr="001364D2">
        <w:rPr>
          <w:sz w:val="24"/>
          <w:szCs w:val="24"/>
        </w:rPr>
        <w:t xml:space="preserve"> gimnastiko ali plezanje</w:t>
      </w:r>
      <w:r w:rsidR="004B4866">
        <w:rPr>
          <w:sz w:val="24"/>
          <w:szCs w:val="24"/>
        </w:rPr>
        <w:t>m</w:t>
      </w:r>
      <w:r w:rsidR="001364D2" w:rsidRPr="001364D2">
        <w:rPr>
          <w:sz w:val="24"/>
          <w:szCs w:val="24"/>
        </w:rPr>
        <w:t>. Upamo, da bo Gaja še naprej zelo uspešna v smučanju.</w:t>
      </w:r>
    </w:p>
    <w:p w14:paraId="4B1F8C3E" w14:textId="77777777" w:rsidR="005B573E" w:rsidRDefault="001364D2" w:rsidP="00D21F9D">
      <w:pPr>
        <w:rPr>
          <w:sz w:val="24"/>
          <w:szCs w:val="24"/>
        </w:rPr>
      </w:pPr>
      <w:r>
        <w:rPr>
          <w:noProof/>
          <w:sz w:val="24"/>
          <w:szCs w:val="24"/>
          <w:lang w:eastAsia="sl-SI"/>
        </w:rPr>
        <mc:AlternateContent>
          <mc:Choice Requires="wps">
            <w:drawing>
              <wp:anchor distT="0" distB="0" distL="114300" distR="114300" simplePos="0" relativeHeight="251674624" behindDoc="0" locked="0" layoutInCell="1" allowOverlap="1" wp14:anchorId="6E61EF7D" wp14:editId="3E2D8A58">
                <wp:simplePos x="0" y="0"/>
                <wp:positionH relativeFrom="column">
                  <wp:posOffset>4796155</wp:posOffset>
                </wp:positionH>
                <wp:positionV relativeFrom="paragraph">
                  <wp:posOffset>72390</wp:posOffset>
                </wp:positionV>
                <wp:extent cx="1295400" cy="266700"/>
                <wp:effectExtent l="0" t="0" r="19050" b="19050"/>
                <wp:wrapNone/>
                <wp:docPr id="18" name="Polje z besedilom 18"/>
                <wp:cNvGraphicFramePr/>
                <a:graphic xmlns:a="http://schemas.openxmlformats.org/drawingml/2006/main">
                  <a:graphicData uri="http://schemas.microsoft.com/office/word/2010/wordprocessingShape">
                    <wps:wsp>
                      <wps:cNvSpPr txBox="1"/>
                      <wps:spPr>
                        <a:xfrm>
                          <a:off x="0" y="0"/>
                          <a:ext cx="12954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6F749A" w14:textId="77777777" w:rsidR="00D0638F" w:rsidRDefault="00D0638F">
                            <w:r w:rsidRPr="00892D8A">
                              <w:rPr>
                                <w:b/>
                              </w:rPr>
                              <w:t>Rok Gošnik</w:t>
                            </w:r>
                            <w:r>
                              <w:t xml:space="preserve">,  7.b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olje z besedilom 18" o:spid="_x0000_s1036" type="#_x0000_t202" style="position:absolute;margin-left:377.65pt;margin-top:5.7pt;width:102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" fillcolor="white [3201]" strokeweight=".5pt">
                <v:textbox>
                  <w:txbxContent>
                    <w:p w:rsidR="00206D58" w:rsidRDefault="00206D58">
                      <w:r w:rsidRPr="00892D8A">
                        <w:rPr>
                          <w:b/>
                        </w:rPr>
                        <w:t>Rok Gošnik</w:t>
                      </w:r>
                      <w:r>
                        <w:t xml:space="preserve">,  7.b </w:t>
                      </w:r>
                    </w:p>
                  </w:txbxContent>
                </v:textbox>
              </v:shape>
            </w:pict>
          </mc:Fallback>
        </mc:AlternateContent>
      </w:r>
    </w:p>
    <w:p w14:paraId="14540CCE" w14:textId="77777777" w:rsidR="005B573E" w:rsidRDefault="00C8662C" w:rsidP="00D21F9D">
      <w:pPr>
        <w:rPr>
          <w:sz w:val="24"/>
          <w:szCs w:val="24"/>
        </w:rPr>
      </w:pPr>
      <w:r>
        <w:rPr>
          <w:noProof/>
          <w:sz w:val="24"/>
          <w:szCs w:val="24"/>
          <w:lang w:eastAsia="sl-SI"/>
        </w:rPr>
        <mc:AlternateContent>
          <mc:Choice Requires="wps">
            <w:drawing>
              <wp:anchor distT="0" distB="0" distL="114300" distR="114300" simplePos="0" relativeHeight="251685888" behindDoc="0" locked="0" layoutInCell="1" allowOverlap="1" wp14:anchorId="7421163A" wp14:editId="345E9B1E">
                <wp:simplePos x="0" y="0"/>
                <wp:positionH relativeFrom="column">
                  <wp:posOffset>-461645</wp:posOffset>
                </wp:positionH>
                <wp:positionV relativeFrom="paragraph">
                  <wp:posOffset>287655</wp:posOffset>
                </wp:positionV>
                <wp:extent cx="1219200" cy="428625"/>
                <wp:effectExtent l="0" t="0" r="19050" b="28575"/>
                <wp:wrapNone/>
                <wp:docPr id="34" name="Polje z besedilom 34"/>
                <wp:cNvGraphicFramePr/>
                <a:graphic xmlns:a="http://schemas.openxmlformats.org/drawingml/2006/main">
                  <a:graphicData uri="http://schemas.microsoft.com/office/word/2010/wordprocessingShape">
                    <wps:wsp>
                      <wps:cNvSpPr txBox="1"/>
                      <wps:spPr>
                        <a:xfrm>
                          <a:off x="0" y="0"/>
                          <a:ext cx="121920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E2B0D4" w14:textId="77777777" w:rsidR="00D0638F" w:rsidRPr="00C8662C" w:rsidRDefault="00D0638F">
                            <w:pPr>
                              <w:rPr>
                                <w:b/>
                                <w:color w:val="66FF33"/>
                                <w:sz w:val="40"/>
                                <w:szCs w:val="40"/>
                                <w14:textFill>
                                  <w14:gradFill>
                                    <w14:gsLst>
                                      <w14:gs w14:pos="0">
                                        <w14:srgbClr w14:val="66FF33">
                                          <w14:shade w14:val="30000"/>
                                          <w14:satMod w14:val="115000"/>
                                        </w14:srgbClr>
                                      </w14:gs>
                                      <w14:gs w14:pos="50000">
                                        <w14:srgbClr w14:val="66FF33">
                                          <w14:shade w14:val="67500"/>
                                          <w14:satMod w14:val="115000"/>
                                        </w14:srgbClr>
                                      </w14:gs>
                                      <w14:gs w14:pos="100000">
                                        <w14:srgbClr w14:val="66FF33">
                                          <w14:shade w14:val="100000"/>
                                          <w14:satMod w14:val="115000"/>
                                        </w14:srgbClr>
                                      </w14:gs>
                                    </w14:gsLst>
                                    <w14:path w14:path="circle">
                                      <w14:fillToRect w14:l="50000" w14:t="50000" w14:r="50000" w14:b="50000"/>
                                    </w14:path>
                                  </w14:gradFill>
                                </w14:textFill>
                              </w:rPr>
                            </w:pPr>
                            <w:r w:rsidRPr="00C8662C">
                              <w:rPr>
                                <w:b/>
                                <w:color w:val="66FF33"/>
                                <w:sz w:val="40"/>
                                <w:szCs w:val="40"/>
                                <w14:textFill>
                                  <w14:gradFill>
                                    <w14:gsLst>
                                      <w14:gs w14:pos="0">
                                        <w14:srgbClr w14:val="66FF33">
                                          <w14:shade w14:val="30000"/>
                                          <w14:satMod w14:val="115000"/>
                                        </w14:srgbClr>
                                      </w14:gs>
                                      <w14:gs w14:pos="50000">
                                        <w14:srgbClr w14:val="66FF33">
                                          <w14:shade w14:val="67500"/>
                                          <w14:satMod w14:val="115000"/>
                                        </w14:srgbClr>
                                      </w14:gs>
                                      <w14:gs w14:pos="100000">
                                        <w14:srgbClr w14:val="66FF33">
                                          <w14:shade w14:val="100000"/>
                                          <w14:satMod w14:val="115000"/>
                                        </w14:srgbClr>
                                      </w14:gs>
                                    </w14:gsLst>
                                    <w14:path w14:path="circle">
                                      <w14:fillToRect w14:l="50000" w14:t="50000" w14:r="50000" w14:b="50000"/>
                                    </w14:path>
                                  </w14:gradFill>
                                </w14:textFill>
                              </w:rPr>
                              <w:t>KULTURA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olje z besedilom 34" o:spid="_x0000_s1037" type="#_x0000_t202" style="position:absolute;margin-left:-36.35pt;margin-top:22.65pt;width:96pt;height:3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" fillcolor="white [3201]" strokeweight=".5pt">
                <v:textbox>
                  <w:txbxContent>
                    <w:p w:rsidR="00C8662C" w:rsidRPr="00C8662C" w:rsidRDefault="00C8662C">
                      <w:pPr>
                        <w:rPr>
                          <w:b/>
                          <w:color w:val="66FF33"/>
                          <w:sz w:val="40"/>
                          <w:szCs w:val="40"/>
                          <w14:textFill>
                            <w14:gradFill>
                              <w14:gsLst>
                                <w14:gs w14:pos="0">
                                  <w14:srgbClr w14:val="66FF33">
                                    <w14:shade w14:val="30000"/>
                                    <w14:satMod w14:val="115000"/>
                                  </w14:srgbClr>
                                </w14:gs>
                                <w14:gs w14:pos="50000">
                                  <w14:srgbClr w14:val="66FF33">
                                    <w14:shade w14:val="67500"/>
                                    <w14:satMod w14:val="115000"/>
                                  </w14:srgbClr>
                                </w14:gs>
                                <w14:gs w14:pos="100000">
                                  <w14:srgbClr w14:val="66FF33">
                                    <w14:shade w14:val="100000"/>
                                    <w14:satMod w14:val="115000"/>
                                  </w14:srgbClr>
                                </w14:gs>
                              </w14:gsLst>
                              <w14:path w14:path="circle">
                                <w14:fillToRect w14:l="50000" w14:t="50000" w14:r="50000" w14:b="50000"/>
                              </w14:path>
                            </w14:gradFill>
                          </w14:textFill>
                        </w:rPr>
                      </w:pPr>
                      <w:r w:rsidRPr="00C8662C">
                        <w:rPr>
                          <w:b/>
                          <w:color w:val="66FF33"/>
                          <w:sz w:val="40"/>
                          <w:szCs w:val="40"/>
                          <w14:textFill>
                            <w14:gradFill>
                              <w14:gsLst>
                                <w14:gs w14:pos="0">
                                  <w14:srgbClr w14:val="66FF33">
                                    <w14:shade w14:val="30000"/>
                                    <w14:satMod w14:val="115000"/>
                                  </w14:srgbClr>
                                </w14:gs>
                                <w14:gs w14:pos="50000">
                                  <w14:srgbClr w14:val="66FF33">
                                    <w14:shade w14:val="67500"/>
                                    <w14:satMod w14:val="115000"/>
                                  </w14:srgbClr>
                                </w14:gs>
                                <w14:gs w14:pos="100000">
                                  <w14:srgbClr w14:val="66FF33">
                                    <w14:shade w14:val="100000"/>
                                    <w14:satMod w14:val="115000"/>
                                  </w14:srgbClr>
                                </w14:gs>
                              </w14:gsLst>
                              <w14:path w14:path="circle">
                                <w14:fillToRect w14:l="50000" w14:t="50000" w14:r="50000" w14:b="50000"/>
                              </w14:path>
                            </w14:gradFill>
                          </w14:textFill>
                        </w:rPr>
                        <w:t>KULTURA</w:t>
                      </w:r>
                    </w:p>
                  </w:txbxContent>
                </v:textbox>
              </v:shape>
            </w:pict>
          </mc:Fallback>
        </mc:AlternateContent>
      </w:r>
    </w:p>
    <w:p w14:paraId="777BEBFC" w14:textId="77777777" w:rsidR="001364D2" w:rsidRPr="001364D2" w:rsidRDefault="001364D2" w:rsidP="001364D2">
      <w:pPr>
        <w:rPr>
          <w:sz w:val="24"/>
          <w:szCs w:val="24"/>
        </w:rPr>
      </w:pPr>
    </w:p>
    <w:p w14:paraId="681928BE" w14:textId="77777777" w:rsidR="00892D8A" w:rsidRDefault="00951806" w:rsidP="00D21F9D">
      <w:pPr>
        <w:rPr>
          <w:sz w:val="24"/>
          <w:szCs w:val="24"/>
        </w:rPr>
      </w:pPr>
      <w:r>
        <w:rPr>
          <w:noProof/>
          <w:sz w:val="24"/>
          <w:szCs w:val="24"/>
          <w:lang w:eastAsia="sl-SI"/>
        </w:rPr>
        <mc:AlternateContent>
          <mc:Choice Requires="wps">
            <w:drawing>
              <wp:anchor distT="0" distB="0" distL="114300" distR="114300" simplePos="0" relativeHeight="251676672" behindDoc="0" locked="0" layoutInCell="1" allowOverlap="1" wp14:anchorId="2C71A50B" wp14:editId="1ED553FD">
                <wp:simplePos x="0" y="0"/>
                <wp:positionH relativeFrom="column">
                  <wp:posOffset>-670560</wp:posOffset>
                </wp:positionH>
                <wp:positionV relativeFrom="paragraph">
                  <wp:posOffset>317500</wp:posOffset>
                </wp:positionV>
                <wp:extent cx="2438400" cy="419100"/>
                <wp:effectExtent l="0" t="0" r="19050" b="19050"/>
                <wp:wrapNone/>
                <wp:docPr id="20" name="Polje z besedilom 20"/>
                <wp:cNvGraphicFramePr/>
                <a:graphic xmlns:a="http://schemas.openxmlformats.org/drawingml/2006/main">
                  <a:graphicData uri="http://schemas.microsoft.com/office/word/2010/wordprocessingShape">
                    <wps:wsp>
                      <wps:cNvSpPr txBox="1"/>
                      <wps:spPr>
                        <a:xfrm>
                          <a:off x="0" y="0"/>
                          <a:ext cx="24384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DC3E97" w14:textId="77777777" w:rsidR="00D0638F" w:rsidRPr="006D286A" w:rsidRDefault="00D0638F">
                            <w:pPr>
                              <w:rPr>
                                <w:b/>
                                <w:color w:val="00FF00"/>
                                <w:sz w:val="36"/>
                                <w:szCs w:val="36"/>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pPr>
                            <w:r w:rsidRPr="006D286A">
                              <w:rPr>
                                <w:b/>
                                <w:color w:val="00FF00"/>
                                <w:sz w:val="36"/>
                                <w:szCs w:val="36"/>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t>KRITIKE KNJIG</w:t>
                            </w:r>
                            <w:r>
                              <w:rPr>
                                <w:b/>
                                <w:color w:val="00FF00"/>
                                <w:sz w:val="36"/>
                                <w:szCs w:val="36"/>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t>&amp;FILMOV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olje z besedilom 20" o:spid="_x0000_s1038" type="#_x0000_t202" style="position:absolute;margin-left:-52.8pt;margin-top:25pt;width:192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" fillcolor="white [3201]" strokeweight=".5pt">
                <v:textbox>
                  <w:txbxContent>
                    <w:p w:rsidR="00206D58" w:rsidRPr="006D286A" w:rsidRDefault="00206D58">
                      <w:pPr>
                        <w:rPr>
                          <w:b/>
                          <w:color w:val="00FF00"/>
                          <w:sz w:val="36"/>
                          <w:szCs w:val="36"/>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pPr>
                      <w:r w:rsidRPr="006D286A">
                        <w:rPr>
                          <w:b/>
                          <w:color w:val="00FF00"/>
                          <w:sz w:val="36"/>
                          <w:szCs w:val="36"/>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t>KRITIKE KNJIG</w:t>
                      </w:r>
                      <w:r>
                        <w:rPr>
                          <w:b/>
                          <w:color w:val="00FF00"/>
                          <w:sz w:val="36"/>
                          <w:szCs w:val="36"/>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t>&amp;FILMOV</w:t>
                      </w:r>
                    </w:p>
                  </w:txbxContent>
                </v:textbox>
              </v:shape>
            </w:pict>
          </mc:Fallback>
        </mc:AlternateContent>
      </w:r>
    </w:p>
    <w:p w14:paraId="283CE727" w14:textId="77777777" w:rsidR="00951806" w:rsidRPr="00951806" w:rsidRDefault="00951806" w:rsidP="00951806">
      <w:pPr>
        <w:rPr>
          <w:sz w:val="24"/>
          <w:szCs w:val="24"/>
        </w:rPr>
      </w:pPr>
    </w:p>
    <w:p w14:paraId="437C8CBF" w14:textId="77777777" w:rsidR="00951806" w:rsidRDefault="00951806" w:rsidP="00951806">
      <w:pPr>
        <w:rPr>
          <w:sz w:val="24"/>
          <w:szCs w:val="24"/>
        </w:rPr>
      </w:pPr>
      <w:r w:rsidRPr="00951806">
        <w:rPr>
          <w:sz w:val="24"/>
          <w:szCs w:val="24"/>
        </w:rPr>
        <w:tab/>
      </w:r>
    </w:p>
    <w:tbl>
      <w:tblPr>
        <w:tblStyle w:val="Tabelamrea"/>
        <w:tblW w:w="9288" w:type="dxa"/>
        <w:tblLook w:val="04A0" w:firstRow="1" w:lastRow="0" w:firstColumn="1" w:lastColumn="0" w:noHBand="0" w:noVBand="1"/>
      </w:tblPr>
      <w:tblGrid>
        <w:gridCol w:w="3652"/>
        <w:gridCol w:w="5636"/>
      </w:tblGrid>
      <w:tr w:rsidR="00951806" w14:paraId="40722453" w14:textId="77777777" w:rsidTr="00C8662C">
        <w:trPr>
          <w:trHeight w:val="3319"/>
        </w:trPr>
        <w:tc>
          <w:tcPr>
            <w:tcW w:w="3652" w:type="dxa"/>
            <w:tcBorders>
              <w:top w:val="nil"/>
              <w:left w:val="nil"/>
              <w:bottom w:val="nil"/>
              <w:right w:val="nil"/>
            </w:tcBorders>
          </w:tcPr>
          <w:p w14:paraId="1C306377" w14:textId="77777777" w:rsidR="00951806" w:rsidRDefault="00951806" w:rsidP="00D21F9D">
            <w:pPr>
              <w:rPr>
                <w:sz w:val="24"/>
                <w:szCs w:val="24"/>
              </w:rPr>
            </w:pPr>
            <w:r>
              <w:rPr>
                <w:noProof/>
                <w:sz w:val="24"/>
                <w:szCs w:val="24"/>
                <w:lang w:eastAsia="sl-SI"/>
              </w:rPr>
              <w:drawing>
                <wp:inline distT="0" distB="0" distL="0" distR="0" wp14:anchorId="7903E534" wp14:editId="257CE2FE">
                  <wp:extent cx="2133600" cy="3274060"/>
                  <wp:effectExtent l="0" t="0" r="0" b="254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3274060"/>
                          </a:xfrm>
                          <a:prstGeom prst="rect">
                            <a:avLst/>
                          </a:prstGeom>
                          <a:noFill/>
                        </pic:spPr>
                      </pic:pic>
                    </a:graphicData>
                  </a:graphic>
                </wp:inline>
              </w:drawing>
            </w:r>
          </w:p>
        </w:tc>
        <w:tc>
          <w:tcPr>
            <w:tcW w:w="5636" w:type="dxa"/>
            <w:tcBorders>
              <w:top w:val="nil"/>
              <w:left w:val="nil"/>
              <w:bottom w:val="nil"/>
              <w:right w:val="nil"/>
            </w:tcBorders>
          </w:tcPr>
          <w:p w14:paraId="07648B2D" w14:textId="77777777" w:rsidR="00951806" w:rsidRDefault="00951806" w:rsidP="00D21F9D">
            <w:pPr>
              <w:rPr>
                <w:b/>
                <w:sz w:val="24"/>
                <w:szCs w:val="24"/>
              </w:rPr>
            </w:pPr>
            <w:r w:rsidRPr="00951806">
              <w:rPr>
                <w:b/>
                <w:sz w:val="24"/>
                <w:szCs w:val="24"/>
              </w:rPr>
              <w:t>Charliejev svet</w:t>
            </w:r>
          </w:p>
          <w:p w14:paraId="373BE0A4" w14:textId="77777777" w:rsidR="00951806" w:rsidRDefault="00951806" w:rsidP="00951806">
            <w:pPr>
              <w:rPr>
                <w:sz w:val="24"/>
                <w:szCs w:val="24"/>
              </w:rPr>
            </w:pPr>
          </w:p>
          <w:p w14:paraId="0F25BC43" w14:textId="77777777" w:rsidR="00951806" w:rsidRPr="00951806" w:rsidRDefault="00F35592" w:rsidP="00951806">
            <w:pPr>
              <w:rPr>
                <w:sz w:val="24"/>
                <w:szCs w:val="24"/>
              </w:rPr>
            </w:pPr>
            <w:r>
              <w:rPr>
                <w:sz w:val="24"/>
                <w:szCs w:val="24"/>
              </w:rPr>
              <w:t>Charlie</w:t>
            </w:r>
            <w:r w:rsidR="00951806" w:rsidRPr="00951806">
              <w:rPr>
                <w:sz w:val="24"/>
                <w:szCs w:val="24"/>
              </w:rPr>
              <w:t xml:space="preserve"> je fant, ki ima veliko problemov. Ima privide, nobenih prijateljev, za povrh pa pride čas, ko se mora odpraviti v srednjo šolo. Tam mu ni </w:t>
            </w:r>
            <w:r>
              <w:rPr>
                <w:sz w:val="24"/>
                <w:szCs w:val="24"/>
              </w:rPr>
              <w:t>všeč, vse dokler ne spozna punce</w:t>
            </w:r>
            <w:r w:rsidR="00951806" w:rsidRPr="00951806">
              <w:rPr>
                <w:sz w:val="24"/>
                <w:szCs w:val="24"/>
              </w:rPr>
              <w:t xml:space="preserve"> in fanta, s katerima postane nerazdružljiv. Med seboj si delijo vs</w:t>
            </w:r>
            <w:r>
              <w:rPr>
                <w:sz w:val="24"/>
                <w:szCs w:val="24"/>
              </w:rPr>
              <w:t>e skrivnosti in prijatelja mu</w:t>
            </w:r>
            <w:r w:rsidR="00951806" w:rsidRPr="00951806">
              <w:rPr>
                <w:sz w:val="24"/>
                <w:szCs w:val="24"/>
              </w:rPr>
              <w:t xml:space="preserve"> pomagata, da se v šoli počuti bolje.</w:t>
            </w:r>
          </w:p>
          <w:p w14:paraId="35B41129" w14:textId="77777777" w:rsidR="00951806" w:rsidRPr="00951806" w:rsidRDefault="00951806" w:rsidP="00951806">
            <w:pPr>
              <w:rPr>
                <w:sz w:val="24"/>
                <w:szCs w:val="24"/>
              </w:rPr>
            </w:pPr>
          </w:p>
          <w:p w14:paraId="58031BEC" w14:textId="77777777" w:rsidR="00951806" w:rsidRPr="00951806" w:rsidRDefault="00951806" w:rsidP="00951806">
            <w:pPr>
              <w:rPr>
                <w:sz w:val="24"/>
                <w:szCs w:val="24"/>
              </w:rPr>
            </w:pPr>
            <w:r w:rsidRPr="00951806">
              <w:rPr>
                <w:sz w:val="24"/>
                <w:szCs w:val="24"/>
              </w:rPr>
              <w:t>+ Film je zanimiv, da ti vedeti</w:t>
            </w:r>
            <w:r w:rsidR="00F35592">
              <w:rPr>
                <w:sz w:val="24"/>
                <w:szCs w:val="24"/>
              </w:rPr>
              <w:t>,</w:t>
            </w:r>
            <w:r w:rsidRPr="00951806">
              <w:rPr>
                <w:sz w:val="24"/>
                <w:szCs w:val="24"/>
              </w:rPr>
              <w:t xml:space="preserve"> kaj pomeni resnično prijateljstvo.</w:t>
            </w:r>
          </w:p>
          <w:p w14:paraId="0A531843" w14:textId="77777777" w:rsidR="00951806" w:rsidRPr="00951806" w:rsidRDefault="00951806" w:rsidP="00951806">
            <w:pPr>
              <w:rPr>
                <w:sz w:val="24"/>
                <w:szCs w:val="24"/>
              </w:rPr>
            </w:pPr>
          </w:p>
          <w:p w14:paraId="30D6688E" w14:textId="77777777" w:rsidR="00951806" w:rsidRDefault="00951806" w:rsidP="00951806">
            <w:pPr>
              <w:rPr>
                <w:sz w:val="24"/>
                <w:szCs w:val="24"/>
              </w:rPr>
            </w:pPr>
            <w:r w:rsidRPr="00951806">
              <w:rPr>
                <w:sz w:val="24"/>
                <w:szCs w:val="24"/>
              </w:rPr>
              <w:t>-</w:t>
            </w:r>
            <w:r w:rsidR="00F35592">
              <w:rPr>
                <w:sz w:val="24"/>
                <w:szCs w:val="24"/>
              </w:rPr>
              <w:t xml:space="preserve"> </w:t>
            </w:r>
            <w:r w:rsidRPr="00951806">
              <w:rPr>
                <w:sz w:val="24"/>
                <w:szCs w:val="24"/>
              </w:rPr>
              <w:t>Na trenutke je zelo žalosten in nekoliko depresiven.</w:t>
            </w:r>
          </w:p>
          <w:p w14:paraId="2C75DB7D" w14:textId="77777777" w:rsidR="00951806" w:rsidRPr="00951806" w:rsidRDefault="00951806" w:rsidP="00951806">
            <w:pPr>
              <w:rPr>
                <w:b/>
                <w:sz w:val="24"/>
                <w:szCs w:val="24"/>
              </w:rPr>
            </w:pPr>
          </w:p>
        </w:tc>
      </w:tr>
      <w:tr w:rsidR="00655948" w14:paraId="181A9286" w14:textId="77777777" w:rsidTr="00C8662C">
        <w:trPr>
          <w:trHeight w:val="3763"/>
        </w:trPr>
        <w:tc>
          <w:tcPr>
            <w:tcW w:w="3652" w:type="dxa"/>
            <w:tcBorders>
              <w:top w:val="nil"/>
              <w:left w:val="nil"/>
              <w:bottom w:val="nil"/>
              <w:right w:val="nil"/>
            </w:tcBorders>
            <w:hideMark/>
          </w:tcPr>
          <w:p w14:paraId="75E85CCA" w14:textId="77777777" w:rsidR="00655948" w:rsidRDefault="00655948">
            <w:pPr>
              <w:rPr>
                <w:b/>
                <w:sz w:val="28"/>
                <w:szCs w:val="28"/>
              </w:rPr>
            </w:pPr>
            <w:r>
              <w:rPr>
                <w:b/>
                <w:noProof/>
                <w:sz w:val="28"/>
                <w:szCs w:val="28"/>
                <w:lang w:eastAsia="sl-SI"/>
              </w:rPr>
              <w:lastRenderedPageBreak/>
              <w:drawing>
                <wp:inline distT="0" distB="0" distL="0" distR="0" wp14:anchorId="431D01B7" wp14:editId="4AD7A258">
                  <wp:extent cx="1571625" cy="2505075"/>
                  <wp:effectExtent l="0" t="0" r="9525" b="9525"/>
                  <wp:docPr id="30" name="Slika 30" descr="http://www.mkk.si/wp-content/uploads/2013/12/kitara-za-dva-300x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www.mkk.si/wp-content/uploads/2013/12/kitara-za-dva-300x47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625" cy="2505075"/>
                          </a:xfrm>
                          <a:prstGeom prst="rect">
                            <a:avLst/>
                          </a:prstGeom>
                          <a:noFill/>
                          <a:ln>
                            <a:noFill/>
                          </a:ln>
                        </pic:spPr>
                      </pic:pic>
                    </a:graphicData>
                  </a:graphic>
                </wp:inline>
              </w:drawing>
            </w:r>
          </w:p>
        </w:tc>
        <w:tc>
          <w:tcPr>
            <w:tcW w:w="5636" w:type="dxa"/>
            <w:tcBorders>
              <w:top w:val="nil"/>
              <w:left w:val="nil"/>
              <w:bottom w:val="nil"/>
              <w:right w:val="nil"/>
            </w:tcBorders>
          </w:tcPr>
          <w:p w14:paraId="6E3CAD03" w14:textId="77777777" w:rsidR="00655948" w:rsidRDefault="00655948">
            <w:pPr>
              <w:rPr>
                <w:b/>
                <w:sz w:val="28"/>
                <w:szCs w:val="28"/>
              </w:rPr>
            </w:pPr>
            <w:r>
              <w:rPr>
                <w:b/>
                <w:sz w:val="28"/>
                <w:szCs w:val="28"/>
              </w:rPr>
              <w:t>Mary Amato: KITARA ZA DVA</w:t>
            </w:r>
          </w:p>
          <w:p w14:paraId="28C64134" w14:textId="3B043EA0" w:rsidR="00655948" w:rsidRDefault="00655948">
            <w:pPr>
              <w:rPr>
                <w:sz w:val="24"/>
                <w:szCs w:val="24"/>
              </w:rPr>
            </w:pPr>
            <w:r>
              <w:rPr>
                <w:sz w:val="24"/>
                <w:szCs w:val="24"/>
              </w:rPr>
              <w:t>Zgodba govori o Trippu, ki mu v šoli ne gre več tako dobro. Mama mu za kazen vzame kitaro in jo skrije. Tripp lahko tako igra kitaro le v šoli. Kmalu spozna Lylo</w:t>
            </w:r>
            <w:r w:rsidR="00924BF5">
              <w:rPr>
                <w:sz w:val="24"/>
                <w:szCs w:val="24"/>
              </w:rPr>
              <w:t>,</w:t>
            </w:r>
            <w:r>
              <w:rPr>
                <w:sz w:val="24"/>
                <w:szCs w:val="24"/>
              </w:rPr>
              <w:t xml:space="preserve"> s katero postaneta najboljša prijatelja. Nauči jo tudi igrati kitaro, kmalu začneta skupaj nastopati. A Lyli se kmalu pripeti grozna nesreča.</w:t>
            </w:r>
          </w:p>
          <w:p w14:paraId="58C03E22" w14:textId="77777777" w:rsidR="00655948" w:rsidRDefault="00655948">
            <w:pPr>
              <w:rPr>
                <w:sz w:val="24"/>
                <w:szCs w:val="24"/>
              </w:rPr>
            </w:pPr>
            <w:r>
              <w:rPr>
                <w:sz w:val="24"/>
                <w:szCs w:val="24"/>
              </w:rPr>
              <w:t>+ Knjiga je zanimiva, zabavna, na koncu pa ima dodane pesmi z akordi, ki se jih lahko naučiš igrati.</w:t>
            </w:r>
          </w:p>
          <w:p w14:paraId="621C7AD0" w14:textId="77777777" w:rsidR="00655948" w:rsidRDefault="00655948">
            <w:pPr>
              <w:rPr>
                <w:sz w:val="24"/>
                <w:szCs w:val="24"/>
              </w:rPr>
            </w:pPr>
          </w:p>
          <w:p w14:paraId="79A05CF1" w14:textId="2CE34C8E" w:rsidR="00655948" w:rsidRDefault="00655948">
            <w:pPr>
              <w:rPr>
                <w:sz w:val="28"/>
                <w:szCs w:val="28"/>
              </w:rPr>
            </w:pPr>
            <w:r>
              <w:rPr>
                <w:sz w:val="24"/>
                <w:szCs w:val="24"/>
              </w:rPr>
              <w:t>-</w:t>
            </w:r>
            <w:r w:rsidR="00924BF5">
              <w:rPr>
                <w:sz w:val="24"/>
                <w:szCs w:val="24"/>
              </w:rPr>
              <w:t xml:space="preserve"> </w:t>
            </w:r>
            <w:r>
              <w:rPr>
                <w:sz w:val="24"/>
                <w:szCs w:val="24"/>
              </w:rPr>
              <w:t xml:space="preserve">V knjigi je kar nekaj dolgočasnih strani. </w:t>
            </w:r>
          </w:p>
        </w:tc>
      </w:tr>
    </w:tbl>
    <w:tbl>
      <w:tblPr>
        <w:tblStyle w:val="Tabelamrea"/>
        <w:tblpPr w:leftFromText="141" w:rightFromText="141" w:vertAnchor="text" w:horzAnchor="margin" w:tblpY="246"/>
        <w:tblW w:w="0" w:type="auto"/>
        <w:tblLook w:val="04A0" w:firstRow="1" w:lastRow="0" w:firstColumn="1" w:lastColumn="0" w:noHBand="0" w:noVBand="1"/>
      </w:tblPr>
      <w:tblGrid>
        <w:gridCol w:w="3652"/>
        <w:gridCol w:w="5636"/>
      </w:tblGrid>
      <w:tr w:rsidR="00655948" w14:paraId="60844526" w14:textId="77777777" w:rsidTr="00C8662C">
        <w:trPr>
          <w:trHeight w:val="3691"/>
        </w:trPr>
        <w:tc>
          <w:tcPr>
            <w:tcW w:w="3652" w:type="dxa"/>
            <w:tcBorders>
              <w:top w:val="nil"/>
              <w:left w:val="nil"/>
              <w:bottom w:val="nil"/>
              <w:right w:val="nil"/>
            </w:tcBorders>
            <w:hideMark/>
          </w:tcPr>
          <w:p w14:paraId="4E73D3A7" w14:textId="77777777" w:rsidR="00655948" w:rsidRDefault="00655948" w:rsidP="00206D58">
            <w:pPr>
              <w:rPr>
                <w:b/>
                <w:sz w:val="28"/>
                <w:szCs w:val="28"/>
              </w:rPr>
            </w:pPr>
            <w:r>
              <w:rPr>
                <w:b/>
                <w:noProof/>
                <w:sz w:val="28"/>
                <w:szCs w:val="28"/>
                <w:lang w:eastAsia="sl-SI"/>
              </w:rPr>
              <w:drawing>
                <wp:inline distT="0" distB="0" distL="0" distR="0" wp14:anchorId="4D7BF424" wp14:editId="2751F1AE">
                  <wp:extent cx="1638300" cy="2333625"/>
                  <wp:effectExtent l="0" t="0" r="0" b="9525"/>
                  <wp:docPr id="31" name="Slika 31" descr="http://www.emka.si/img/product/46t_2014/9789610135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http://www.emka.si/img/product/46t_2014/978961013517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2333625"/>
                          </a:xfrm>
                          <a:prstGeom prst="rect">
                            <a:avLst/>
                          </a:prstGeom>
                          <a:noFill/>
                          <a:ln>
                            <a:noFill/>
                          </a:ln>
                        </pic:spPr>
                      </pic:pic>
                    </a:graphicData>
                  </a:graphic>
                </wp:inline>
              </w:drawing>
            </w:r>
          </w:p>
        </w:tc>
        <w:tc>
          <w:tcPr>
            <w:tcW w:w="5636" w:type="dxa"/>
            <w:tcBorders>
              <w:top w:val="nil"/>
              <w:left w:val="nil"/>
              <w:bottom w:val="nil"/>
              <w:right w:val="nil"/>
            </w:tcBorders>
          </w:tcPr>
          <w:p w14:paraId="4C8B979E" w14:textId="77777777" w:rsidR="00655948" w:rsidRDefault="00655948" w:rsidP="00206D58">
            <w:pPr>
              <w:rPr>
                <w:b/>
                <w:sz w:val="28"/>
                <w:szCs w:val="28"/>
              </w:rPr>
            </w:pPr>
            <w:r>
              <w:rPr>
                <w:b/>
                <w:sz w:val="28"/>
                <w:szCs w:val="28"/>
              </w:rPr>
              <w:t>Annabel Pitcher:  RDEČE KOT KEČAP</w:t>
            </w:r>
          </w:p>
          <w:p w14:paraId="22445C18" w14:textId="44CE8061" w:rsidR="00655948" w:rsidRDefault="00655948" w:rsidP="00206D58">
            <w:pPr>
              <w:rPr>
                <w:sz w:val="24"/>
                <w:szCs w:val="24"/>
              </w:rPr>
            </w:pPr>
            <w:r>
              <w:rPr>
                <w:sz w:val="24"/>
                <w:szCs w:val="24"/>
              </w:rPr>
              <w:t>Zoe (to je njeno lažno ime) je najstnica, ki se počuti krivo, ker misli, da je ubila svojega fanta. Tako se odloči, da bo vsa svoja čustva in zgodbo o fantu delila z zapornikom, ki je ob</w:t>
            </w:r>
            <w:r w:rsidR="00924BF5">
              <w:rPr>
                <w:sz w:val="24"/>
                <w:szCs w:val="24"/>
              </w:rPr>
              <w:t>sojen</w:t>
            </w:r>
            <w:r>
              <w:rPr>
                <w:sz w:val="24"/>
                <w:szCs w:val="24"/>
              </w:rPr>
              <w:t xml:space="preserve"> na smrtno kazen in si želi dopisovalca.</w:t>
            </w:r>
          </w:p>
          <w:p w14:paraId="338DDA70" w14:textId="77777777" w:rsidR="00655948" w:rsidRDefault="00655948" w:rsidP="00206D58">
            <w:pPr>
              <w:rPr>
                <w:sz w:val="24"/>
                <w:szCs w:val="24"/>
              </w:rPr>
            </w:pPr>
          </w:p>
          <w:p w14:paraId="6401CCBB" w14:textId="77777777" w:rsidR="00655948" w:rsidRDefault="00655948" w:rsidP="00206D58">
            <w:pPr>
              <w:rPr>
                <w:sz w:val="24"/>
                <w:szCs w:val="24"/>
              </w:rPr>
            </w:pPr>
            <w:r>
              <w:rPr>
                <w:sz w:val="24"/>
                <w:szCs w:val="24"/>
              </w:rPr>
              <w:t>+ Ekstremno zanimiva knjiga, prebereš jo lahko v enem samem dnevu.</w:t>
            </w:r>
          </w:p>
          <w:p w14:paraId="34181E2A" w14:textId="411FE121" w:rsidR="00655948" w:rsidRDefault="00655948" w:rsidP="00206D58">
            <w:pPr>
              <w:rPr>
                <w:sz w:val="24"/>
                <w:szCs w:val="24"/>
              </w:rPr>
            </w:pPr>
            <w:r>
              <w:rPr>
                <w:sz w:val="24"/>
                <w:szCs w:val="24"/>
              </w:rPr>
              <w:t>-</w:t>
            </w:r>
            <w:r w:rsidR="00924BF5">
              <w:rPr>
                <w:sz w:val="24"/>
                <w:szCs w:val="24"/>
              </w:rPr>
              <w:t xml:space="preserve"> </w:t>
            </w:r>
            <w:r>
              <w:rPr>
                <w:sz w:val="24"/>
                <w:szCs w:val="24"/>
              </w:rPr>
              <w:t>Ni  krvava, kot sklepaš po naslovu.</w:t>
            </w:r>
          </w:p>
          <w:p w14:paraId="1C4A113E" w14:textId="77777777" w:rsidR="00655948" w:rsidRDefault="00655948" w:rsidP="00206D58">
            <w:pPr>
              <w:rPr>
                <w:b/>
                <w:sz w:val="28"/>
                <w:szCs w:val="28"/>
              </w:rPr>
            </w:pPr>
          </w:p>
        </w:tc>
      </w:tr>
    </w:tbl>
    <w:tbl>
      <w:tblPr>
        <w:tblStyle w:val="Tabelamrea"/>
        <w:tblpPr w:leftFromText="141" w:rightFromText="141" w:vertAnchor="text" w:horzAnchor="margin" w:tblpY="4409"/>
        <w:tblW w:w="9322" w:type="dxa"/>
        <w:tblLook w:val="04A0" w:firstRow="1" w:lastRow="0" w:firstColumn="1" w:lastColumn="0" w:noHBand="0" w:noVBand="1"/>
      </w:tblPr>
      <w:tblGrid>
        <w:gridCol w:w="4460"/>
        <w:gridCol w:w="4862"/>
      </w:tblGrid>
      <w:tr w:rsidR="00655948" w14:paraId="72076C5C" w14:textId="77777777" w:rsidTr="00655948">
        <w:trPr>
          <w:trHeight w:val="378"/>
        </w:trPr>
        <w:tc>
          <w:tcPr>
            <w:tcW w:w="4460" w:type="dxa"/>
            <w:tcBorders>
              <w:top w:val="nil"/>
              <w:left w:val="nil"/>
              <w:bottom w:val="nil"/>
              <w:right w:val="nil"/>
            </w:tcBorders>
            <w:hideMark/>
          </w:tcPr>
          <w:p w14:paraId="4D5DA389" w14:textId="77777777" w:rsidR="00655948" w:rsidRDefault="00655948" w:rsidP="00206D58">
            <w:pPr>
              <w:rPr>
                <w:b/>
                <w:sz w:val="28"/>
                <w:szCs w:val="28"/>
              </w:rPr>
            </w:pPr>
            <w:r>
              <w:rPr>
                <w:b/>
                <w:noProof/>
                <w:sz w:val="28"/>
                <w:szCs w:val="28"/>
                <w:lang w:eastAsia="sl-SI"/>
              </w:rPr>
              <w:drawing>
                <wp:inline distT="0" distB="0" distL="0" distR="0" wp14:anchorId="0DB16992" wp14:editId="6A2BB2D8">
                  <wp:extent cx="1685925" cy="2667000"/>
                  <wp:effectExtent l="0" t="0" r="9525" b="0"/>
                  <wp:docPr id="33" name="Slika 33" descr="http://www.emka.si/img/product/39t_2013/c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www.emka.si/img/product/39t_2013/cr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2667000"/>
                          </a:xfrm>
                          <a:prstGeom prst="rect">
                            <a:avLst/>
                          </a:prstGeom>
                          <a:noFill/>
                          <a:ln>
                            <a:noFill/>
                          </a:ln>
                        </pic:spPr>
                      </pic:pic>
                    </a:graphicData>
                  </a:graphic>
                </wp:inline>
              </w:drawing>
            </w:r>
          </w:p>
        </w:tc>
        <w:tc>
          <w:tcPr>
            <w:tcW w:w="4862" w:type="dxa"/>
            <w:tcBorders>
              <w:top w:val="nil"/>
              <w:left w:val="nil"/>
              <w:bottom w:val="nil"/>
              <w:right w:val="nil"/>
            </w:tcBorders>
          </w:tcPr>
          <w:p w14:paraId="1C57ABB8" w14:textId="7F0C8B4C" w:rsidR="00655948" w:rsidRDefault="00655948" w:rsidP="00206D58">
            <w:pPr>
              <w:rPr>
                <w:b/>
                <w:sz w:val="28"/>
                <w:szCs w:val="28"/>
              </w:rPr>
            </w:pPr>
            <w:r>
              <w:rPr>
                <w:b/>
                <w:sz w:val="28"/>
                <w:szCs w:val="28"/>
              </w:rPr>
              <w:t>Sally Ann Partridge:</w:t>
            </w:r>
            <w:r w:rsidR="00924BF5">
              <w:rPr>
                <w:b/>
                <w:sz w:val="28"/>
                <w:szCs w:val="28"/>
              </w:rPr>
              <w:t xml:space="preserve"> </w:t>
            </w:r>
            <w:r>
              <w:rPr>
                <w:b/>
                <w:sz w:val="28"/>
                <w:szCs w:val="28"/>
              </w:rPr>
              <w:t>Črna zanka</w:t>
            </w:r>
          </w:p>
          <w:p w14:paraId="6A63695D" w14:textId="5D054162" w:rsidR="00655948" w:rsidRDefault="00924BF5" w:rsidP="00206D58">
            <w:pPr>
              <w:rPr>
                <w:sz w:val="24"/>
                <w:szCs w:val="24"/>
              </w:rPr>
            </w:pPr>
            <w:r>
              <w:rPr>
                <w:sz w:val="24"/>
                <w:szCs w:val="24"/>
              </w:rPr>
              <w:t>Jenna na</w:t>
            </w:r>
            <w:r w:rsidR="00655948">
              <w:rPr>
                <w:sz w:val="24"/>
                <w:szCs w:val="24"/>
              </w:rPr>
              <w:t xml:space="preserve"> internetu spozna Roberta, za katerega se izkaže, da je popoln</w:t>
            </w:r>
            <w:r>
              <w:rPr>
                <w:sz w:val="24"/>
                <w:szCs w:val="24"/>
              </w:rPr>
              <w:t>i</w:t>
            </w:r>
            <w:r w:rsidR="00655948">
              <w:rPr>
                <w:sz w:val="24"/>
                <w:szCs w:val="24"/>
              </w:rPr>
              <w:t xml:space="preserve"> fant zanjo. Skupaj preživita toliko časa, da Jenna začne pozabljati na družino in prijatelje. Nekega dne jo odpelje v staro hiše svojega prijatelja,  iz katere ji ne dovoli iti. Ji bo uspelo pobegniti pred njim?</w:t>
            </w:r>
          </w:p>
          <w:p w14:paraId="02CE057B" w14:textId="77777777" w:rsidR="00655948" w:rsidRDefault="00655948" w:rsidP="00206D58">
            <w:pPr>
              <w:rPr>
                <w:sz w:val="24"/>
                <w:szCs w:val="24"/>
              </w:rPr>
            </w:pPr>
          </w:p>
          <w:p w14:paraId="34B4FA5A" w14:textId="2DAA416B" w:rsidR="00655948" w:rsidRDefault="00655948" w:rsidP="00206D58">
            <w:pPr>
              <w:rPr>
                <w:sz w:val="24"/>
                <w:szCs w:val="24"/>
              </w:rPr>
            </w:pPr>
            <w:r>
              <w:rPr>
                <w:sz w:val="24"/>
                <w:szCs w:val="24"/>
              </w:rPr>
              <w:t>+</w:t>
            </w:r>
            <w:r w:rsidR="00924BF5">
              <w:rPr>
                <w:sz w:val="24"/>
                <w:szCs w:val="24"/>
              </w:rPr>
              <w:t xml:space="preserve"> </w:t>
            </w:r>
            <w:r>
              <w:rPr>
                <w:sz w:val="24"/>
                <w:szCs w:val="24"/>
              </w:rPr>
              <w:t>Knjiga je napisana po resnični zgodbi, zato se bralec zamisli kakšne so nevarnosti interneta.</w:t>
            </w:r>
          </w:p>
          <w:p w14:paraId="1DF53128" w14:textId="779C602A" w:rsidR="00655948" w:rsidRDefault="00655948" w:rsidP="00206D58">
            <w:pPr>
              <w:rPr>
                <w:sz w:val="24"/>
                <w:szCs w:val="24"/>
              </w:rPr>
            </w:pPr>
            <w:r>
              <w:rPr>
                <w:sz w:val="24"/>
                <w:szCs w:val="24"/>
              </w:rPr>
              <w:t>-</w:t>
            </w:r>
            <w:r w:rsidR="00924BF5">
              <w:rPr>
                <w:sz w:val="24"/>
                <w:szCs w:val="24"/>
              </w:rPr>
              <w:t xml:space="preserve"> </w:t>
            </w:r>
            <w:r>
              <w:rPr>
                <w:sz w:val="24"/>
                <w:szCs w:val="24"/>
              </w:rPr>
              <w:t>Na trenutke ''grozna''.</w:t>
            </w:r>
          </w:p>
          <w:p w14:paraId="626B8992" w14:textId="77777777" w:rsidR="00655948" w:rsidRDefault="00655948" w:rsidP="00206D58">
            <w:pPr>
              <w:rPr>
                <w:sz w:val="24"/>
                <w:szCs w:val="24"/>
              </w:rPr>
            </w:pPr>
          </w:p>
          <w:p w14:paraId="52898F2A" w14:textId="77777777" w:rsidR="00655948" w:rsidRDefault="00655948" w:rsidP="00206D58">
            <w:pPr>
              <w:rPr>
                <w:b/>
                <w:sz w:val="28"/>
                <w:szCs w:val="28"/>
              </w:rPr>
            </w:pPr>
          </w:p>
          <w:p w14:paraId="02461208" w14:textId="77777777" w:rsidR="00655948" w:rsidRDefault="00655948" w:rsidP="00206D58">
            <w:pPr>
              <w:rPr>
                <w:b/>
                <w:sz w:val="28"/>
                <w:szCs w:val="28"/>
              </w:rPr>
            </w:pPr>
          </w:p>
          <w:p w14:paraId="552E733A" w14:textId="77777777" w:rsidR="00655948" w:rsidRDefault="00655948" w:rsidP="00206D58">
            <w:pPr>
              <w:rPr>
                <w:b/>
                <w:sz w:val="28"/>
                <w:szCs w:val="28"/>
              </w:rPr>
            </w:pPr>
          </w:p>
        </w:tc>
      </w:tr>
    </w:tbl>
    <w:p w14:paraId="4522113C" w14:textId="77777777" w:rsidR="00924BF5" w:rsidRDefault="00924BF5" w:rsidP="00892D8A">
      <w:pPr>
        <w:rPr>
          <w:sz w:val="24"/>
          <w:szCs w:val="24"/>
        </w:rPr>
      </w:pPr>
    </w:p>
    <w:p w14:paraId="21D4F2AB" w14:textId="77777777" w:rsidR="00655948" w:rsidRDefault="00655948" w:rsidP="00892D8A">
      <w:pPr>
        <w:rPr>
          <w:sz w:val="24"/>
          <w:szCs w:val="24"/>
        </w:rPr>
      </w:pPr>
      <w:r>
        <w:rPr>
          <w:noProof/>
          <w:sz w:val="24"/>
          <w:szCs w:val="24"/>
          <w:lang w:eastAsia="sl-SI"/>
        </w:rPr>
        <mc:AlternateContent>
          <mc:Choice Requires="wps">
            <w:drawing>
              <wp:anchor distT="0" distB="0" distL="114300" distR="114300" simplePos="0" relativeHeight="251677696" behindDoc="0" locked="0" layoutInCell="1" allowOverlap="1" wp14:anchorId="2978FA23" wp14:editId="2120D93F">
                <wp:simplePos x="0" y="0"/>
                <wp:positionH relativeFrom="column">
                  <wp:posOffset>4729480</wp:posOffset>
                </wp:positionH>
                <wp:positionV relativeFrom="paragraph">
                  <wp:posOffset>3528695</wp:posOffset>
                </wp:positionV>
                <wp:extent cx="1247775" cy="304800"/>
                <wp:effectExtent l="0" t="0" r="28575" b="19050"/>
                <wp:wrapNone/>
                <wp:docPr id="21" name="Polje z besedilom 21"/>
                <wp:cNvGraphicFramePr/>
                <a:graphic xmlns:a="http://schemas.openxmlformats.org/drawingml/2006/main">
                  <a:graphicData uri="http://schemas.microsoft.com/office/word/2010/wordprocessingShape">
                    <wps:wsp>
                      <wps:cNvSpPr txBox="1"/>
                      <wps:spPr>
                        <a:xfrm>
                          <a:off x="0" y="0"/>
                          <a:ext cx="12477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26C3D4" w14:textId="77777777" w:rsidR="00D0638F" w:rsidRDefault="00D0638F">
                            <w:r w:rsidRPr="00892D8A">
                              <w:rPr>
                                <w:b/>
                              </w:rPr>
                              <w:t>Zala Marolt</w:t>
                            </w:r>
                            <w:r>
                              <w:t>, 8.c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olje z besedilom 21" o:spid="_x0000_s1039" type="#_x0000_t202" style="position:absolute;margin-left:372.4pt;margin-top:277.85pt;width:98.2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" fillcolor="white [3201]" strokeweight=".5pt">
                <v:textbox>
                  <w:txbxContent>
                    <w:p w:rsidR="00206D58" w:rsidRDefault="00206D58">
                      <w:r w:rsidRPr="00892D8A">
                        <w:rPr>
                          <w:b/>
                        </w:rPr>
                        <w:t>Zala Marolt</w:t>
                      </w:r>
                      <w:r>
                        <w:t>, 8.</w:t>
                      </w:r>
                      <w:bookmarkStart w:id="1" w:name="_GoBack"/>
                      <w:r>
                        <w:t>c</w:t>
                      </w:r>
                      <w:bookmarkEnd w:id="1"/>
                    </w:p>
                  </w:txbxContent>
                </v:textbox>
              </v:shape>
            </w:pict>
          </mc:Fallback>
        </mc:AlternateContent>
      </w:r>
    </w:p>
    <w:p w14:paraId="016E5DAC" w14:textId="77777777" w:rsidR="00892D8A" w:rsidRPr="00892D8A" w:rsidRDefault="00C8662C" w:rsidP="00C8662C">
      <w:pPr>
        <w:rPr>
          <w:sz w:val="24"/>
          <w:szCs w:val="24"/>
        </w:rPr>
      </w:pPr>
      <w:r>
        <w:rPr>
          <w:noProof/>
          <w:sz w:val="24"/>
          <w:szCs w:val="24"/>
          <w:lang w:eastAsia="sl-SI"/>
        </w:rPr>
        <w:lastRenderedPageBreak/>
        <mc:AlternateContent>
          <mc:Choice Requires="wps">
            <w:drawing>
              <wp:anchor distT="0" distB="0" distL="114300" distR="114300" simplePos="0" relativeHeight="251686912" behindDoc="0" locked="0" layoutInCell="1" allowOverlap="1" wp14:anchorId="043B1923" wp14:editId="6A3FFF9F">
                <wp:simplePos x="0" y="0"/>
                <wp:positionH relativeFrom="column">
                  <wp:posOffset>119380</wp:posOffset>
                </wp:positionH>
                <wp:positionV relativeFrom="paragraph">
                  <wp:posOffset>-118745</wp:posOffset>
                </wp:positionV>
                <wp:extent cx="3181350" cy="352425"/>
                <wp:effectExtent l="0" t="0" r="19050" b="28575"/>
                <wp:wrapNone/>
                <wp:docPr id="36" name="Polje z besedilom 36"/>
                <wp:cNvGraphicFramePr/>
                <a:graphic xmlns:a="http://schemas.openxmlformats.org/drawingml/2006/main">
                  <a:graphicData uri="http://schemas.microsoft.com/office/word/2010/wordprocessingShape">
                    <wps:wsp>
                      <wps:cNvSpPr txBox="1"/>
                      <wps:spPr>
                        <a:xfrm>
                          <a:off x="0" y="0"/>
                          <a:ext cx="318135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4C88A4" w14:textId="77777777" w:rsidR="00D0638F" w:rsidRPr="00C8662C" w:rsidRDefault="00D0638F">
                            <w:pPr>
                              <w:rPr>
                                <w:b/>
                                <w:color w:val="66FF33"/>
                                <w:sz w:val="36"/>
                                <w:szCs w:val="36"/>
                                <w14:textFill>
                                  <w14:gradFill>
                                    <w14:gsLst>
                                      <w14:gs w14:pos="0">
                                        <w14:srgbClr w14:val="66FF33">
                                          <w14:shade w14:val="30000"/>
                                          <w14:satMod w14:val="115000"/>
                                        </w14:srgbClr>
                                      </w14:gs>
                                      <w14:gs w14:pos="50000">
                                        <w14:srgbClr w14:val="66FF33">
                                          <w14:shade w14:val="67500"/>
                                          <w14:satMod w14:val="115000"/>
                                        </w14:srgbClr>
                                      </w14:gs>
                                      <w14:gs w14:pos="100000">
                                        <w14:srgbClr w14:val="66FF33">
                                          <w14:shade w14:val="100000"/>
                                          <w14:satMod w14:val="115000"/>
                                        </w14:srgbClr>
                                      </w14:gs>
                                    </w14:gsLst>
                                    <w14:path w14:path="circle">
                                      <w14:fillToRect w14:l="50000" w14:t="50000" w14:r="50000" w14:b="50000"/>
                                    </w14:path>
                                  </w14:gradFill>
                                </w14:textFill>
                              </w:rPr>
                            </w:pPr>
                            <w:r w:rsidRPr="00C8662C">
                              <w:rPr>
                                <w:b/>
                                <w:color w:val="66FF33"/>
                                <w:sz w:val="36"/>
                                <w:szCs w:val="36"/>
                                <w14:textFill>
                                  <w14:gradFill>
                                    <w14:gsLst>
                                      <w14:gs w14:pos="0">
                                        <w14:srgbClr w14:val="66FF33">
                                          <w14:shade w14:val="30000"/>
                                          <w14:satMod w14:val="115000"/>
                                        </w14:srgbClr>
                                      </w14:gs>
                                      <w14:gs w14:pos="50000">
                                        <w14:srgbClr w14:val="66FF33">
                                          <w14:shade w14:val="67500"/>
                                          <w14:satMod w14:val="115000"/>
                                        </w14:srgbClr>
                                      </w14:gs>
                                      <w14:gs w14:pos="100000">
                                        <w14:srgbClr w14:val="66FF33">
                                          <w14:shade w14:val="100000"/>
                                          <w14:satMod w14:val="115000"/>
                                        </w14:srgbClr>
                                      </w14:gs>
                                    </w14:gsLst>
                                    <w14:path w14:path="circle">
                                      <w14:fillToRect w14:l="50000" w14:t="50000" w14:r="50000" w14:b="50000"/>
                                    </w14:path>
                                  </w14:gradFill>
                                </w14:textFill>
                              </w:rPr>
                              <w:t>SREČANJE S Špelo Dragar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olje z besedilom 36" o:spid="_x0000_s1040" type="#_x0000_t202" style="position:absolute;margin-left:9.4pt;margin-top:-9.35pt;width:250.5pt;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" fillcolor="white [3201]" strokeweight=".5pt">
                <v:textbox>
                  <w:txbxContent>
                    <w:p w:rsidR="00C8662C" w:rsidRPr="00C8662C" w:rsidRDefault="00C8662C">
                      <w:pPr>
                        <w:rPr>
                          <w:b/>
                          <w:color w:val="66FF33"/>
                          <w:sz w:val="36"/>
                          <w:szCs w:val="36"/>
                          <w14:textFill>
                            <w14:gradFill>
                              <w14:gsLst>
                                <w14:gs w14:pos="0">
                                  <w14:srgbClr w14:val="66FF33">
                                    <w14:shade w14:val="30000"/>
                                    <w14:satMod w14:val="115000"/>
                                  </w14:srgbClr>
                                </w14:gs>
                                <w14:gs w14:pos="50000">
                                  <w14:srgbClr w14:val="66FF33">
                                    <w14:shade w14:val="67500"/>
                                    <w14:satMod w14:val="115000"/>
                                  </w14:srgbClr>
                                </w14:gs>
                                <w14:gs w14:pos="100000">
                                  <w14:srgbClr w14:val="66FF33">
                                    <w14:shade w14:val="100000"/>
                                    <w14:satMod w14:val="115000"/>
                                  </w14:srgbClr>
                                </w14:gs>
                              </w14:gsLst>
                              <w14:path w14:path="circle">
                                <w14:fillToRect w14:l="50000" w14:t="50000" w14:r="50000" w14:b="50000"/>
                              </w14:path>
                            </w14:gradFill>
                          </w14:textFill>
                        </w:rPr>
                      </w:pPr>
                      <w:r w:rsidRPr="00C8662C">
                        <w:rPr>
                          <w:b/>
                          <w:color w:val="66FF33"/>
                          <w:sz w:val="36"/>
                          <w:szCs w:val="36"/>
                          <w14:textFill>
                            <w14:gradFill>
                              <w14:gsLst>
                                <w14:gs w14:pos="0">
                                  <w14:srgbClr w14:val="66FF33">
                                    <w14:shade w14:val="30000"/>
                                    <w14:satMod w14:val="115000"/>
                                  </w14:srgbClr>
                                </w14:gs>
                                <w14:gs w14:pos="50000">
                                  <w14:srgbClr w14:val="66FF33">
                                    <w14:shade w14:val="67500"/>
                                    <w14:satMod w14:val="115000"/>
                                  </w14:srgbClr>
                                </w14:gs>
                                <w14:gs w14:pos="100000">
                                  <w14:srgbClr w14:val="66FF33">
                                    <w14:shade w14:val="100000"/>
                                    <w14:satMod w14:val="115000"/>
                                  </w14:srgbClr>
                                </w14:gs>
                              </w14:gsLst>
                              <w14:path w14:path="circle">
                                <w14:fillToRect w14:l="50000" w14:t="50000" w14:r="50000" w14:b="50000"/>
                              </w14:path>
                            </w14:gradFill>
                          </w14:textFill>
                        </w:rPr>
                        <w:t>SREČANJE S Špelo Dragar</w:t>
                      </w:r>
                    </w:p>
                  </w:txbxContent>
                </v:textbox>
              </v:shape>
            </w:pict>
          </mc:Fallback>
        </mc:AlternateContent>
      </w:r>
    </w:p>
    <w:p w14:paraId="020C30E8" w14:textId="77777777" w:rsidR="00C8662C" w:rsidRPr="00C8662C" w:rsidRDefault="00C8662C" w:rsidP="00C8662C">
      <w:pPr>
        <w:rPr>
          <w:sz w:val="24"/>
          <w:szCs w:val="24"/>
        </w:rPr>
      </w:pPr>
      <w:r w:rsidRPr="00C8662C">
        <w:rPr>
          <w:sz w:val="24"/>
          <w:szCs w:val="24"/>
        </w:rPr>
        <w:t>V četrtek, 26. 3. 2015, smo na Osnovni šoli Venclja Perka organizirali srečanje z mlado pisateljico Špelo Dragar. Napisala je knjigo Neločljiva, ki govori o konjih in o punci Lili.  Špela je bivša učenka naše šole, zato smo še toliko bolj ponosno nanjo in jo spodbujamo pri njeni kreativnosti.</w:t>
      </w:r>
    </w:p>
    <w:p w14:paraId="28BCE836" w14:textId="3A4E27C8" w:rsidR="00C8662C" w:rsidRDefault="00C8662C" w:rsidP="00C8662C">
      <w:pPr>
        <w:rPr>
          <w:sz w:val="24"/>
          <w:szCs w:val="24"/>
        </w:rPr>
      </w:pPr>
      <w:r w:rsidRPr="00C8662C">
        <w:rPr>
          <w:sz w:val="24"/>
          <w:szCs w:val="24"/>
        </w:rPr>
        <w:t>Na srečanju so se zbrali njeni sorodniki, bližnji prijatelji, nekaj delavcev šole, nekaj učencev OŠ Venclja Perka in mi</w:t>
      </w:r>
      <w:r w:rsidR="00924BF5">
        <w:rPr>
          <w:sz w:val="24"/>
          <w:szCs w:val="24"/>
        </w:rPr>
        <w:t>,</w:t>
      </w:r>
      <w:r w:rsidRPr="00C8662C">
        <w:rPr>
          <w:sz w:val="24"/>
          <w:szCs w:val="24"/>
        </w:rPr>
        <w:t xml:space="preserve"> novinarji šolskega časopisa. Špela se je na začetku srečanja predstavila. Nato sta besedo dobili ravnateljica</w:t>
      </w:r>
      <w:r w:rsidR="00924BF5">
        <w:rPr>
          <w:sz w:val="24"/>
          <w:szCs w:val="24"/>
        </w:rPr>
        <w:t>, gospa</w:t>
      </w:r>
      <w:r w:rsidRPr="00C8662C">
        <w:rPr>
          <w:sz w:val="24"/>
          <w:szCs w:val="24"/>
        </w:rPr>
        <w:t xml:space="preserve"> Petra Korošec in </w:t>
      </w:r>
      <w:r w:rsidR="00924BF5">
        <w:rPr>
          <w:sz w:val="24"/>
          <w:szCs w:val="24"/>
        </w:rPr>
        <w:t>šolska</w:t>
      </w:r>
      <w:r w:rsidRPr="00C8662C">
        <w:rPr>
          <w:sz w:val="24"/>
          <w:szCs w:val="24"/>
        </w:rPr>
        <w:t xml:space="preserve"> psihologinja</w:t>
      </w:r>
      <w:r w:rsidR="00924BF5">
        <w:rPr>
          <w:sz w:val="24"/>
          <w:szCs w:val="24"/>
        </w:rPr>
        <w:t>,</w:t>
      </w:r>
      <w:r w:rsidRPr="00C8662C">
        <w:rPr>
          <w:sz w:val="24"/>
          <w:szCs w:val="24"/>
        </w:rPr>
        <w:t xml:space="preserve"> </w:t>
      </w:r>
      <w:r w:rsidR="00924BF5">
        <w:rPr>
          <w:sz w:val="24"/>
          <w:szCs w:val="24"/>
        </w:rPr>
        <w:t xml:space="preserve">gospa </w:t>
      </w:r>
      <w:r w:rsidRPr="00C8662C">
        <w:rPr>
          <w:sz w:val="24"/>
          <w:szCs w:val="24"/>
        </w:rPr>
        <w:t>Nataša Fabjančič. Obe sta povedali, kakšna se jima zdi Špela, kaj vse sta z njo preživeli, kakšne odnose sta vzpostavili z njo. Sledil je krajši intervju iz katerega smo izvedeli, kaj Špela rada počne v prostem času, nekaj o njeni knjigi, ''izvohljali'' pa smo tudi, da rada posluša rock glasbo, ki je njena najljubša. Med intervjujem je sledila še njena glasbena točka s čelom. Igrala je izvrstno. Sledila je še ena glasbena točka</w:t>
      </w:r>
      <w:r w:rsidR="002C7D25">
        <w:rPr>
          <w:sz w:val="24"/>
          <w:szCs w:val="24"/>
        </w:rPr>
        <w:t xml:space="preserve"> v izvedbi Tilna Zlatnarja</w:t>
      </w:r>
      <w:r w:rsidRPr="00C8662C">
        <w:rPr>
          <w:sz w:val="24"/>
          <w:szCs w:val="24"/>
        </w:rPr>
        <w:t xml:space="preserve">. Na koncu smo si ogledali še video, ki je prikazoval Špelo in njeno kobilo Luno. Govoril je o prijateljstvu med človekom in živaljo. Bil je zelo ganljiv. Sledile so še zahvale, ki jih je Špela posvetila svoji družini in vsem tistim, ki so ji pomagali izdati knjigo. </w:t>
      </w:r>
    </w:p>
    <w:p w14:paraId="722519DE" w14:textId="1DBE907D" w:rsidR="006D286A" w:rsidRDefault="00C8662C" w:rsidP="00C8662C">
      <w:pPr>
        <w:rPr>
          <w:sz w:val="24"/>
          <w:szCs w:val="24"/>
        </w:rPr>
      </w:pPr>
      <w:r>
        <w:rPr>
          <w:noProof/>
          <w:sz w:val="24"/>
          <w:szCs w:val="24"/>
          <w:lang w:eastAsia="sl-SI"/>
        </w:rPr>
        <mc:AlternateContent>
          <mc:Choice Requires="wps">
            <w:drawing>
              <wp:anchor distT="0" distB="0" distL="114300" distR="114300" simplePos="0" relativeHeight="251687936" behindDoc="0" locked="0" layoutInCell="1" allowOverlap="1" wp14:anchorId="343E6189" wp14:editId="58309863">
                <wp:simplePos x="0" y="0"/>
                <wp:positionH relativeFrom="column">
                  <wp:posOffset>4634230</wp:posOffset>
                </wp:positionH>
                <wp:positionV relativeFrom="paragraph">
                  <wp:posOffset>525145</wp:posOffset>
                </wp:positionV>
                <wp:extent cx="1219200" cy="266700"/>
                <wp:effectExtent l="0" t="0" r="19050" b="19050"/>
                <wp:wrapNone/>
                <wp:docPr id="38" name="Polje z besedilom 38"/>
                <wp:cNvGraphicFramePr/>
                <a:graphic xmlns:a="http://schemas.openxmlformats.org/drawingml/2006/main">
                  <a:graphicData uri="http://schemas.microsoft.com/office/word/2010/wordprocessingShape">
                    <wps:wsp>
                      <wps:cNvSpPr txBox="1"/>
                      <wps:spPr>
                        <a:xfrm>
                          <a:off x="0" y="0"/>
                          <a:ext cx="12192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13C58F" w14:textId="77777777" w:rsidR="00D0638F" w:rsidRPr="00C8662C" w:rsidRDefault="00D0638F">
                            <w:r w:rsidRPr="00C8662C">
                              <w:rPr>
                                <w:b/>
                              </w:rPr>
                              <w:t>Zala Marolt</w:t>
                            </w:r>
                            <w:r w:rsidRPr="00C8662C">
                              <w:t>, 8.c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olje z besedilom 38" o:spid="_x0000_s1041" type="#_x0000_t202" style="position:absolute;margin-left:364.9pt;margin-top:41.35pt;width:96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" fillcolor="white [3201]" strokeweight=".5pt">
                <v:textbox>
                  <w:txbxContent>
                    <w:p w:rsidR="00C8662C" w:rsidRPr="00C8662C" w:rsidRDefault="00C8662C">
                      <w:r w:rsidRPr="00C8662C">
                        <w:rPr>
                          <w:b/>
                        </w:rPr>
                        <w:t>Zala Marolt</w:t>
                      </w:r>
                      <w:r w:rsidRPr="00C8662C">
                        <w:t>, 8.c</w:t>
                      </w:r>
                    </w:p>
                  </w:txbxContent>
                </v:textbox>
              </v:shape>
            </w:pict>
          </mc:Fallback>
        </mc:AlternateContent>
      </w:r>
      <w:r w:rsidRPr="00C8662C">
        <w:rPr>
          <w:sz w:val="24"/>
          <w:szCs w:val="24"/>
        </w:rPr>
        <w:t>Srečanje je bilo za vsakogar zanimivo, izvedeli smo nekaj novega o Špeli in o njeni knjigi Neločljiva</w:t>
      </w:r>
      <w:r w:rsidR="002C7D25">
        <w:rPr>
          <w:sz w:val="24"/>
          <w:szCs w:val="24"/>
        </w:rPr>
        <w:t xml:space="preserve">. Želimo ji še veliko uspehov, predvsem pa, </w:t>
      </w:r>
      <w:r w:rsidRPr="00C8662C">
        <w:rPr>
          <w:sz w:val="24"/>
          <w:szCs w:val="24"/>
        </w:rPr>
        <w:t>da napiše še kakšno dobro knjigo.</w:t>
      </w:r>
      <w:r>
        <w:rPr>
          <w:sz w:val="24"/>
          <w:szCs w:val="24"/>
        </w:rPr>
        <w:t xml:space="preserve"> </w:t>
      </w:r>
    </w:p>
    <w:p w14:paraId="145E5EB0" w14:textId="77777777" w:rsidR="006D286A" w:rsidRDefault="006D286A" w:rsidP="00892D8A">
      <w:pPr>
        <w:rPr>
          <w:sz w:val="24"/>
          <w:szCs w:val="24"/>
        </w:rPr>
      </w:pPr>
    </w:p>
    <w:p w14:paraId="03633991" w14:textId="77777777" w:rsidR="008E51FD" w:rsidRDefault="008E51FD" w:rsidP="008E51FD">
      <w:pPr>
        <w:rPr>
          <w:sz w:val="24"/>
          <w:szCs w:val="24"/>
        </w:rPr>
      </w:pPr>
    </w:p>
    <w:p w14:paraId="10A428ED" w14:textId="77777777" w:rsidR="008E51FD" w:rsidRDefault="008E51FD" w:rsidP="008E51FD">
      <w:pPr>
        <w:rPr>
          <w:sz w:val="24"/>
          <w:szCs w:val="24"/>
        </w:rPr>
      </w:pPr>
      <w:r>
        <w:rPr>
          <w:noProof/>
          <w:sz w:val="24"/>
          <w:szCs w:val="24"/>
          <w:lang w:eastAsia="sl-SI"/>
        </w:rPr>
        <w:drawing>
          <wp:inline distT="0" distB="0" distL="0" distR="0" wp14:anchorId="5B530314" wp14:editId="1AA9EC70">
            <wp:extent cx="3601085" cy="438150"/>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1085" cy="438150"/>
                    </a:xfrm>
                    <a:prstGeom prst="rect">
                      <a:avLst/>
                    </a:prstGeom>
                    <a:noFill/>
                  </pic:spPr>
                </pic:pic>
              </a:graphicData>
            </a:graphic>
          </wp:inline>
        </w:drawing>
      </w:r>
    </w:p>
    <w:p w14:paraId="04C2B6E3" w14:textId="4088AD39" w:rsidR="008E51FD" w:rsidRPr="008E51FD" w:rsidRDefault="008E51FD" w:rsidP="008E51FD">
      <w:pPr>
        <w:rPr>
          <w:sz w:val="24"/>
          <w:szCs w:val="24"/>
        </w:rPr>
      </w:pPr>
      <w:r w:rsidRPr="008E51FD">
        <w:rPr>
          <w:sz w:val="24"/>
          <w:szCs w:val="24"/>
        </w:rPr>
        <w:t>Bil je navaden petkov dan in Julija je zmrzovala na pločniku. Zunaj je bilo mrzlo, kot bi bili decembra! Mimo nje so hodili ljudje, oblečeni v črno in nosili službene torbe. Bilo je pozno popoldne, zato so bile ceste polne avtomobilov in ljudi je kar mrgolelo po ulicah, saj so se vračali domov. Julija je kmalu zagledala kavarnico, v katero je bila namenjena. Tja je hodila vsak dan ob štirih,</w:t>
      </w:r>
      <w:r w:rsidR="002C7D25">
        <w:rPr>
          <w:sz w:val="24"/>
          <w:szCs w:val="24"/>
        </w:rPr>
        <w:t xml:space="preserve"> saj je bila to njena rutina. Od</w:t>
      </w:r>
      <w:r w:rsidRPr="008E51FD">
        <w:rPr>
          <w:sz w:val="24"/>
          <w:szCs w:val="24"/>
        </w:rPr>
        <w:t xml:space="preserve"> kavarnice jo je ločilo le dobrih 20 metrov. Razločno je že videla krvavo rdeč napis nad vrati. Pisalo je Café in sicer po francosko, kar je pomenilo kava, črke pa so bile napisane ležeče. Delovalo je kot bi bile napisane na roko, verjetno </w:t>
      </w:r>
      <w:r w:rsidR="002C7D25">
        <w:rPr>
          <w:sz w:val="24"/>
          <w:szCs w:val="24"/>
        </w:rPr>
        <w:t>ravno to</w:t>
      </w:r>
      <w:r w:rsidRPr="008E51FD">
        <w:rPr>
          <w:sz w:val="24"/>
          <w:szCs w:val="24"/>
        </w:rPr>
        <w:t xml:space="preserve"> kavarnico </w:t>
      </w:r>
      <w:r w:rsidR="002C7D25">
        <w:rPr>
          <w:sz w:val="24"/>
          <w:szCs w:val="24"/>
        </w:rPr>
        <w:t>delalo tako domačo</w:t>
      </w:r>
      <w:r w:rsidRPr="008E51FD">
        <w:rPr>
          <w:sz w:val="24"/>
          <w:szCs w:val="24"/>
        </w:rPr>
        <w:t>. Kmalu je vstopila v notranjost. Bilo je toplo, zato se je počutila</w:t>
      </w:r>
      <w:r w:rsidR="002C7D25">
        <w:rPr>
          <w:sz w:val="24"/>
          <w:szCs w:val="24"/>
        </w:rPr>
        <w:t xml:space="preserve">, kot </w:t>
      </w:r>
      <w:r w:rsidRPr="008E51FD">
        <w:rPr>
          <w:sz w:val="24"/>
          <w:szCs w:val="24"/>
        </w:rPr>
        <w:t>da se tali. Slekla si je plašč in ga obesila na majavo in nekoliko zarjavelo kljukico, ki je bila pritrjena na omaro iz hrastovega lesa</w:t>
      </w:r>
      <w:r w:rsidR="002C7D25">
        <w:rPr>
          <w:sz w:val="24"/>
          <w:szCs w:val="24"/>
        </w:rPr>
        <w:t xml:space="preserve"> v bližini vrat.</w:t>
      </w:r>
    </w:p>
    <w:p w14:paraId="3CEECB14" w14:textId="705D9B71" w:rsidR="008E51FD" w:rsidRPr="008E51FD" w:rsidRDefault="008E51FD" w:rsidP="008E51FD">
      <w:pPr>
        <w:rPr>
          <w:sz w:val="24"/>
          <w:szCs w:val="24"/>
        </w:rPr>
      </w:pPr>
      <w:r w:rsidRPr="008E51FD">
        <w:rPr>
          <w:sz w:val="24"/>
          <w:szCs w:val="24"/>
        </w:rPr>
        <w:t xml:space="preserve">V kotu je Julija videla ''svojo'' mizo. Prazna je bila, kot bi čakala nanjo. Tudi kavarna ni bila polna, le mlad par je sedel ob oknu. S počasnimi koraki je odšla do mize. Odložila je torbo ter se usedla. Vzela je zvezek in začela čečkati. Minilo je kakšnih 5 minut. </w:t>
      </w:r>
      <w:r w:rsidR="002C7D25">
        <w:rPr>
          <w:sz w:val="24"/>
          <w:szCs w:val="24"/>
        </w:rPr>
        <w:t>K njej je pristopil natakar njenih let</w:t>
      </w:r>
      <w:r w:rsidRPr="008E51FD">
        <w:rPr>
          <w:sz w:val="24"/>
          <w:szCs w:val="24"/>
        </w:rPr>
        <w:t xml:space="preserve">. Imel je kratke, rjave lase in zelene oči ter štrleč nos. Na njegovi službeni </w:t>
      </w:r>
      <w:r w:rsidRPr="008E51FD">
        <w:rPr>
          <w:sz w:val="24"/>
          <w:szCs w:val="24"/>
        </w:rPr>
        <w:lastRenderedPageBreak/>
        <w:t>uniformi je pisalo: Adam Bond. Vprašal jo je</w:t>
      </w:r>
      <w:r w:rsidR="00E768CD">
        <w:rPr>
          <w:sz w:val="24"/>
          <w:szCs w:val="24"/>
        </w:rPr>
        <w:t>,</w:t>
      </w:r>
      <w:r w:rsidRPr="008E51FD">
        <w:rPr>
          <w:sz w:val="24"/>
          <w:szCs w:val="24"/>
        </w:rPr>
        <w:t xml:space="preserve"> kaj želi in se j</w:t>
      </w:r>
      <w:r w:rsidR="00E768CD">
        <w:rPr>
          <w:sz w:val="24"/>
          <w:szCs w:val="24"/>
        </w:rPr>
        <w:t xml:space="preserve">i nasmehnil. Naročila to, kar vedno naroči, </w:t>
      </w:r>
      <w:r w:rsidRPr="008E51FD">
        <w:rPr>
          <w:sz w:val="24"/>
          <w:szCs w:val="24"/>
        </w:rPr>
        <w:t xml:space="preserve">kavo z mlekom ter rogljič s čokolado. Spet se je nasmehnil ter odšel. </w:t>
      </w:r>
      <w:r w:rsidR="00E768CD">
        <w:rPr>
          <w:sz w:val="24"/>
          <w:szCs w:val="24"/>
        </w:rPr>
        <w:t>Šele čez 10 minut je ponovno prišel k mizi.</w:t>
      </w:r>
      <w:r w:rsidRPr="008E51FD">
        <w:rPr>
          <w:sz w:val="24"/>
          <w:szCs w:val="24"/>
        </w:rPr>
        <w:t xml:space="preserve"> V trenutku se je kava polila po Julijinem zvezku, majici in mizi. Natakar se je začel pritoževati in stekel po prtičke. </w:t>
      </w:r>
    </w:p>
    <w:p w14:paraId="2FF182FA" w14:textId="5C4F89B1" w:rsidR="008E51FD" w:rsidRPr="008E51FD" w:rsidRDefault="008E51FD" w:rsidP="008E51FD">
      <w:pPr>
        <w:rPr>
          <w:sz w:val="24"/>
          <w:szCs w:val="24"/>
        </w:rPr>
      </w:pPr>
      <w:r w:rsidRPr="008E51FD">
        <w:rPr>
          <w:sz w:val="24"/>
          <w:szCs w:val="24"/>
        </w:rPr>
        <w:t>Ko je prišel nazaj</w:t>
      </w:r>
      <w:r w:rsidR="00E768CD">
        <w:rPr>
          <w:sz w:val="24"/>
          <w:szCs w:val="24"/>
        </w:rPr>
        <w:t>,</w:t>
      </w:r>
      <w:r w:rsidRPr="008E51FD">
        <w:rPr>
          <w:sz w:val="24"/>
          <w:szCs w:val="24"/>
        </w:rPr>
        <w:t xml:space="preserve"> je začel raztreseno brisati polito kavo. Julija mu je pri tem pomagala. Ker so bili kmalu že vsi robčki mokri od kave, se je Julija ponudila, da jih gre iskat še nekaj. Odšla je do pulta in gledala</w:t>
      </w:r>
      <w:r w:rsidR="00E768CD">
        <w:rPr>
          <w:sz w:val="24"/>
          <w:szCs w:val="24"/>
        </w:rPr>
        <w:t>,</w:t>
      </w:r>
      <w:r w:rsidRPr="008E51FD">
        <w:rPr>
          <w:sz w:val="24"/>
          <w:szCs w:val="24"/>
        </w:rPr>
        <w:t xml:space="preserve"> kje bi našla papirnate brisače. Na pultu so ležali le ključi in obrabljen telefon. Ker ni hotela stikati po omarah</w:t>
      </w:r>
      <w:r w:rsidR="00E768CD">
        <w:rPr>
          <w:sz w:val="24"/>
          <w:szCs w:val="24"/>
        </w:rPr>
        <w:t>,</w:t>
      </w:r>
      <w:r w:rsidRPr="008E51FD">
        <w:rPr>
          <w:sz w:val="24"/>
          <w:szCs w:val="24"/>
        </w:rPr>
        <w:t xml:space="preserve"> je šla po robčke raje na stranišče. Na steni ženskega stranišča je viselo ogledalo, pod njim pa je bil umivalni</w:t>
      </w:r>
      <w:r w:rsidR="00E768CD">
        <w:rPr>
          <w:sz w:val="24"/>
          <w:szCs w:val="24"/>
        </w:rPr>
        <w:t>k</w:t>
      </w:r>
      <w:r w:rsidRPr="008E51FD">
        <w:rPr>
          <w:sz w:val="24"/>
          <w:szCs w:val="24"/>
        </w:rPr>
        <w:t xml:space="preserve">. Zazrla se je v svoj odsev. Njena črtasta majica je imela na sebi velik rjav madež. Ker se je zbala za majico, je madež začela čistiti z vodo, a </w:t>
      </w:r>
      <w:r w:rsidR="00E768CD">
        <w:rPr>
          <w:sz w:val="24"/>
          <w:szCs w:val="24"/>
        </w:rPr>
        <w:t>je</w:t>
      </w:r>
      <w:r w:rsidRPr="008E51FD">
        <w:rPr>
          <w:sz w:val="24"/>
          <w:szCs w:val="24"/>
        </w:rPr>
        <w:t xml:space="preserve"> preveč</w:t>
      </w:r>
      <w:r w:rsidR="00E768CD">
        <w:rPr>
          <w:sz w:val="24"/>
          <w:szCs w:val="24"/>
        </w:rPr>
        <w:t xml:space="preserve"> odprla pipo, zato ji</w:t>
      </w:r>
      <w:r w:rsidRPr="008E51FD">
        <w:rPr>
          <w:sz w:val="24"/>
          <w:szCs w:val="24"/>
        </w:rPr>
        <w:t xml:space="preserve"> je velik curek vode poš</w:t>
      </w:r>
      <w:r w:rsidR="00E768CD">
        <w:rPr>
          <w:sz w:val="24"/>
          <w:szCs w:val="24"/>
        </w:rPr>
        <w:t xml:space="preserve">kropil celo majico, da je bila </w:t>
      </w:r>
      <w:r w:rsidRPr="008E51FD">
        <w:rPr>
          <w:sz w:val="24"/>
          <w:szCs w:val="24"/>
        </w:rPr>
        <w:t xml:space="preserve">čisto mokra. Julija je na glas </w:t>
      </w:r>
      <w:r w:rsidR="00E768CD">
        <w:rPr>
          <w:sz w:val="24"/>
          <w:szCs w:val="24"/>
        </w:rPr>
        <w:t>preklinjala</w:t>
      </w:r>
      <w:r w:rsidRPr="008E51FD">
        <w:rPr>
          <w:sz w:val="24"/>
          <w:szCs w:val="24"/>
        </w:rPr>
        <w:t xml:space="preserve"> in upala, da je nihče ni slišal. Ožela je majico in se osredotočila na zvoke iz okolice. Slišala je korake, ki so se približevali. Ni se zmenila za njih in odšla iz stranišča na hodnik. Takrat pa se je pred njo prikazal Adam, ki si je šel umit roke. Debelo jo je pogledal, saj je bila punca oblečena le v spod</w:t>
      </w:r>
      <w:r w:rsidR="00E768CD">
        <w:rPr>
          <w:sz w:val="24"/>
          <w:szCs w:val="24"/>
        </w:rPr>
        <w:t>njo majico. Ničesar ni rekel, le plašč ji je šel iskat.</w:t>
      </w:r>
    </w:p>
    <w:p w14:paraId="5F3A79F3" w14:textId="43346636" w:rsidR="008E51FD" w:rsidRPr="008E51FD" w:rsidRDefault="008E51FD" w:rsidP="008E51FD">
      <w:pPr>
        <w:rPr>
          <w:sz w:val="24"/>
          <w:szCs w:val="24"/>
        </w:rPr>
      </w:pPr>
      <w:r w:rsidRPr="008E51FD">
        <w:rPr>
          <w:sz w:val="24"/>
          <w:szCs w:val="24"/>
        </w:rPr>
        <w:t>Ura je bila že skoraj pet. Mudilo se ji je domov. Hitro je stekla domov in se pri tem po</w:t>
      </w:r>
      <w:r w:rsidR="00E768CD">
        <w:rPr>
          <w:sz w:val="24"/>
          <w:szCs w:val="24"/>
        </w:rPr>
        <w:t xml:space="preserve"> </w:t>
      </w:r>
      <w:r w:rsidRPr="008E51FD">
        <w:rPr>
          <w:sz w:val="24"/>
          <w:szCs w:val="24"/>
        </w:rPr>
        <w:t>nesreči zaletela v staro gospo. Mudilo se ji je, ker je mami obljubila, da bosta skupaj spekli torto za rojstni dan njene prijateljice. Julija je živela v bloku</w:t>
      </w:r>
      <w:r w:rsidR="00E768CD">
        <w:rPr>
          <w:sz w:val="24"/>
          <w:szCs w:val="24"/>
        </w:rPr>
        <w:t>,</w:t>
      </w:r>
      <w:r w:rsidRPr="008E51FD">
        <w:rPr>
          <w:sz w:val="24"/>
          <w:szCs w:val="24"/>
        </w:rPr>
        <w:t xml:space="preserve"> in sicer v drugem nadstropju. </w:t>
      </w:r>
      <w:r w:rsidR="00E768CD">
        <w:rPr>
          <w:sz w:val="24"/>
          <w:szCs w:val="24"/>
        </w:rPr>
        <w:t>Vsi stanovalc</w:t>
      </w:r>
      <w:r w:rsidRPr="008E51FD">
        <w:rPr>
          <w:sz w:val="24"/>
          <w:szCs w:val="24"/>
        </w:rPr>
        <w:t>i</w:t>
      </w:r>
      <w:r w:rsidR="00E768CD">
        <w:rPr>
          <w:sz w:val="24"/>
          <w:szCs w:val="24"/>
        </w:rPr>
        <w:t xml:space="preserve"> bloka so se poznali ter se </w:t>
      </w:r>
      <w:r w:rsidRPr="008E51FD">
        <w:rPr>
          <w:sz w:val="24"/>
          <w:szCs w:val="24"/>
        </w:rPr>
        <w:t>pozdravljali kot pravi sosedje, kar je redko v tem delu mesta. Pred blokom je bilo nekaj avtomobilov. Stekla je do vhoda in pozvonila, vmes pa pozdravila še</w:t>
      </w:r>
      <w:r w:rsidR="00E768CD">
        <w:rPr>
          <w:sz w:val="24"/>
          <w:szCs w:val="24"/>
        </w:rPr>
        <w:t xml:space="preserve"> svojo sedem</w:t>
      </w:r>
      <w:r w:rsidRPr="008E51FD">
        <w:rPr>
          <w:sz w:val="24"/>
          <w:szCs w:val="24"/>
        </w:rPr>
        <w:t xml:space="preserve">letno sosedo Katarino, ki se je igrala pred blokom. Mama se ji je oglasila in Julija je zaslišala njen zdolgočasen in jezen glas: »Zamujaš!«. Kmalu za tem </w:t>
      </w:r>
      <w:r w:rsidR="00E768CD">
        <w:rPr>
          <w:sz w:val="24"/>
          <w:szCs w:val="24"/>
        </w:rPr>
        <w:t>se je zaslišalo brnenje vrat, ki</w:t>
      </w:r>
      <w:r w:rsidRPr="008E51FD">
        <w:rPr>
          <w:sz w:val="24"/>
          <w:szCs w:val="24"/>
        </w:rPr>
        <w:t xml:space="preserve"> so se odprla.</w:t>
      </w:r>
    </w:p>
    <w:p w14:paraId="616543E8" w14:textId="77777777" w:rsidR="006D286A" w:rsidRDefault="008E51FD" w:rsidP="008E51FD">
      <w:pPr>
        <w:rPr>
          <w:sz w:val="24"/>
          <w:szCs w:val="24"/>
        </w:rPr>
      </w:pPr>
      <w:r w:rsidRPr="008E51FD">
        <w:rPr>
          <w:sz w:val="24"/>
          <w:szCs w:val="24"/>
        </w:rPr>
        <w:t>Peka torte je trajala uro in pol. Nato se je Julija ulegla pred televizijo ter ponovila stvari za šolo. Ura je bila že osem zvečer, ko je zaslišala zvonec pred našimi vrati. Mislila si je, da je verjetno spet kakšna soseda, ki bi rada, da ji popazi psa. Odprla je vrata. Tam je stal Adam z njenim zvezkom. »Živijo, tole si pozabila,« je rekel.</w:t>
      </w:r>
    </w:p>
    <w:p w14:paraId="04EAF2F4" w14:textId="77777777" w:rsidR="008E51FD" w:rsidRDefault="008E51FD" w:rsidP="008E51FD">
      <w:pPr>
        <w:rPr>
          <w:sz w:val="24"/>
          <w:szCs w:val="24"/>
        </w:rPr>
      </w:pPr>
    </w:p>
    <w:p w14:paraId="44771BAF" w14:textId="77777777" w:rsidR="006D286A" w:rsidRDefault="008E51FD" w:rsidP="00892D8A">
      <w:pPr>
        <w:rPr>
          <w:sz w:val="24"/>
          <w:szCs w:val="24"/>
        </w:rPr>
      </w:pPr>
      <w:r>
        <w:rPr>
          <w:noProof/>
          <w:sz w:val="24"/>
          <w:szCs w:val="24"/>
          <w:lang w:eastAsia="sl-SI"/>
        </w:rPr>
        <w:drawing>
          <wp:inline distT="0" distB="0" distL="0" distR="0" wp14:anchorId="03E033D2" wp14:editId="4B30BC6E">
            <wp:extent cx="5058410" cy="1323975"/>
            <wp:effectExtent l="0" t="0" r="8890" b="952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8410" cy="1323975"/>
                    </a:xfrm>
                    <a:prstGeom prst="rect">
                      <a:avLst/>
                    </a:prstGeom>
                    <a:noFill/>
                  </pic:spPr>
                </pic:pic>
              </a:graphicData>
            </a:graphic>
          </wp:inline>
        </w:drawing>
      </w:r>
    </w:p>
    <w:p w14:paraId="286DE663" w14:textId="77777777" w:rsidR="006D286A" w:rsidRDefault="006D286A" w:rsidP="00892D8A">
      <w:pPr>
        <w:rPr>
          <w:sz w:val="24"/>
          <w:szCs w:val="24"/>
        </w:rPr>
      </w:pPr>
    </w:p>
    <w:p w14:paraId="1B2C2754" w14:textId="77777777" w:rsidR="006D286A" w:rsidRDefault="008E51FD" w:rsidP="00892D8A">
      <w:pPr>
        <w:rPr>
          <w:sz w:val="24"/>
          <w:szCs w:val="24"/>
        </w:rPr>
      </w:pPr>
      <w:r>
        <w:rPr>
          <w:noProof/>
          <w:sz w:val="24"/>
          <w:szCs w:val="24"/>
          <w:lang w:eastAsia="sl-SI"/>
        </w:rPr>
        <mc:AlternateContent>
          <mc:Choice Requires="wps">
            <w:drawing>
              <wp:anchor distT="0" distB="0" distL="114300" distR="114300" simplePos="0" relativeHeight="251688960" behindDoc="0" locked="0" layoutInCell="1" allowOverlap="1" wp14:anchorId="27B9AA32" wp14:editId="18C2F8AA">
                <wp:simplePos x="0" y="0"/>
                <wp:positionH relativeFrom="column">
                  <wp:posOffset>3710305</wp:posOffset>
                </wp:positionH>
                <wp:positionV relativeFrom="paragraph">
                  <wp:posOffset>42545</wp:posOffset>
                </wp:positionV>
                <wp:extent cx="2124075" cy="266700"/>
                <wp:effectExtent l="0" t="0" r="28575" b="19050"/>
                <wp:wrapNone/>
                <wp:docPr id="45" name="Polje z besedilom 45"/>
                <wp:cNvGraphicFramePr/>
                <a:graphic xmlns:a="http://schemas.openxmlformats.org/drawingml/2006/main">
                  <a:graphicData uri="http://schemas.microsoft.com/office/word/2010/wordprocessingShape">
                    <wps:wsp>
                      <wps:cNvSpPr txBox="1"/>
                      <wps:spPr>
                        <a:xfrm>
                          <a:off x="0" y="0"/>
                          <a:ext cx="2124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A95D56" w14:textId="77777777" w:rsidR="00D0638F" w:rsidRDefault="00D0638F">
                            <w:r w:rsidRPr="008E51FD">
                              <w:rPr>
                                <w:b/>
                              </w:rPr>
                              <w:t>Zala Marolt</w:t>
                            </w:r>
                            <w:r>
                              <w:t xml:space="preserve">, </w:t>
                            </w:r>
                            <w:r w:rsidRPr="008E51FD">
                              <w:rPr>
                                <w:b/>
                              </w:rPr>
                              <w:t>Rebeka Juvan S</w:t>
                            </w:r>
                            <w:r>
                              <w:t>., 8.c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olje z besedilom 45" o:spid="_x0000_s1042" type="#_x0000_t202" style="position:absolute;margin-left:292.15pt;margin-top:3.35pt;width:167.2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" fillcolor="white [3201]" strokeweight=".5pt">
                <v:textbox>
                  <w:txbxContent>
                    <w:p w:rsidR="008E51FD" w:rsidRDefault="008E51FD">
                      <w:r w:rsidRPr="008E51FD">
                        <w:rPr>
                          <w:b/>
                        </w:rPr>
                        <w:t>Zala Marolt</w:t>
                      </w:r>
                      <w:r>
                        <w:t xml:space="preserve">, </w:t>
                      </w:r>
                      <w:r w:rsidRPr="008E51FD">
                        <w:rPr>
                          <w:b/>
                        </w:rPr>
                        <w:t>Rebeka Juvan S</w:t>
                      </w:r>
                      <w:r>
                        <w:t>., 8.c</w:t>
                      </w:r>
                    </w:p>
                  </w:txbxContent>
                </v:textbox>
              </v:shape>
            </w:pict>
          </mc:Fallback>
        </mc:AlternateContent>
      </w:r>
      <w:r w:rsidR="00C8662C">
        <w:rPr>
          <w:noProof/>
          <w:sz w:val="24"/>
          <w:szCs w:val="24"/>
          <w:lang w:eastAsia="sl-SI"/>
        </w:rPr>
        <mc:AlternateContent>
          <mc:Choice Requires="wps">
            <w:drawing>
              <wp:anchor distT="0" distB="0" distL="114300" distR="114300" simplePos="0" relativeHeight="251680768" behindDoc="0" locked="0" layoutInCell="1" allowOverlap="1" wp14:anchorId="0ACA4397" wp14:editId="0C8FA351">
                <wp:simplePos x="0" y="0"/>
                <wp:positionH relativeFrom="column">
                  <wp:posOffset>-52070</wp:posOffset>
                </wp:positionH>
                <wp:positionV relativeFrom="paragraph">
                  <wp:posOffset>2869565</wp:posOffset>
                </wp:positionV>
                <wp:extent cx="4981575" cy="800100"/>
                <wp:effectExtent l="38100" t="266700" r="47625" b="266700"/>
                <wp:wrapNone/>
                <wp:docPr id="24" name="Polje z besedilom 24"/>
                <wp:cNvGraphicFramePr/>
                <a:graphic xmlns:a="http://schemas.openxmlformats.org/drawingml/2006/main">
                  <a:graphicData uri="http://schemas.microsoft.com/office/word/2010/wordprocessingShape">
                    <wps:wsp>
                      <wps:cNvSpPr txBox="1"/>
                      <wps:spPr>
                        <a:xfrm rot="358127">
                          <a:off x="0" y="0"/>
                          <a:ext cx="498157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AA3352" w14:textId="77777777" w:rsidR="00D0638F" w:rsidRPr="006D286A" w:rsidRDefault="00D0638F">
                            <w:pPr>
                              <w:rPr>
                                <w:color w:val="99FF33"/>
                                <w:sz w:val="108"/>
                                <w:szCs w:val="108"/>
                                <w14:textFill>
                                  <w14:gradFill>
                                    <w14:gsLst>
                                      <w14:gs w14:pos="0">
                                        <w14:srgbClr w14:val="99FF33">
                                          <w14:shade w14:val="30000"/>
                                          <w14:satMod w14:val="115000"/>
                                        </w14:srgbClr>
                                      </w14:gs>
                                      <w14:gs w14:pos="50000">
                                        <w14:srgbClr w14:val="99FF33">
                                          <w14:shade w14:val="67500"/>
                                          <w14:satMod w14:val="115000"/>
                                        </w14:srgbClr>
                                      </w14:gs>
                                      <w14:gs w14:pos="100000">
                                        <w14:srgbClr w14:val="99FF33">
                                          <w14:shade w14:val="100000"/>
                                          <w14:satMod w14:val="115000"/>
                                        </w14:srgbClr>
                                      </w14:gs>
                                    </w14:gsLst>
                                    <w14:path w14:path="circle">
                                      <w14:fillToRect w14:l="50000" w14:t="50000" w14:r="50000" w14:b="50000"/>
                                    </w14:path>
                                  </w14:gradFill>
                                </w14:textFill>
                              </w:rPr>
                            </w:pPr>
                            <w:r w:rsidRPr="006D286A">
                              <w:rPr>
                                <w:color w:val="99FF33"/>
                                <w:sz w:val="108"/>
                                <w:szCs w:val="108"/>
                                <w14:textFill>
                                  <w14:gradFill>
                                    <w14:gsLst>
                                      <w14:gs w14:pos="0">
                                        <w14:srgbClr w14:val="99FF33">
                                          <w14:shade w14:val="30000"/>
                                          <w14:satMod w14:val="115000"/>
                                        </w14:srgbClr>
                                      </w14:gs>
                                      <w14:gs w14:pos="50000">
                                        <w14:srgbClr w14:val="99FF33">
                                          <w14:shade w14:val="67500"/>
                                          <w14:satMod w14:val="115000"/>
                                        </w14:srgbClr>
                                      </w14:gs>
                                      <w14:gs w14:pos="100000">
                                        <w14:srgbClr w14:val="99FF33">
                                          <w14:shade w14:val="100000"/>
                                          <w14:satMod w14:val="115000"/>
                                        </w14:srgbClr>
                                      </w14:gs>
                                    </w14:gsLst>
                                    <w14:path w14:path="circle">
                                      <w14:fillToRect w14:l="50000" w14:t="50000" w14:r="50000" w14:b="50000"/>
                                    </w14:path>
                                  </w14:gradFill>
                                </w14:textFill>
                              </w:rPr>
                              <w:t>SE NADALJUJE…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olje z besedilom 24" o:spid="_x0000_s1043" type="#_x0000_t202" style="position:absolute;margin-left:-4.1pt;margin-top:225.95pt;width:392.25pt;height:63pt;rotation:39117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" fillcolor="white [3201]" strokeweight=".5pt">
                <v:textbox>
                  <w:txbxContent>
                    <w:p w:rsidR="00206D58" w:rsidRPr="006D286A" w:rsidRDefault="00206D58">
                      <w:pPr>
                        <w:rPr>
                          <w:color w:val="99FF33"/>
                          <w:sz w:val="108"/>
                          <w:szCs w:val="108"/>
                          <w14:textFill>
                            <w14:gradFill>
                              <w14:gsLst>
                                <w14:gs w14:pos="0">
                                  <w14:srgbClr w14:val="99FF33">
                                    <w14:shade w14:val="30000"/>
                                    <w14:satMod w14:val="115000"/>
                                  </w14:srgbClr>
                                </w14:gs>
                                <w14:gs w14:pos="50000">
                                  <w14:srgbClr w14:val="99FF33">
                                    <w14:shade w14:val="67500"/>
                                    <w14:satMod w14:val="115000"/>
                                  </w14:srgbClr>
                                </w14:gs>
                                <w14:gs w14:pos="100000">
                                  <w14:srgbClr w14:val="99FF33">
                                    <w14:shade w14:val="100000"/>
                                    <w14:satMod w14:val="115000"/>
                                  </w14:srgbClr>
                                </w14:gs>
                              </w14:gsLst>
                              <w14:path w14:path="circle">
                                <w14:fillToRect w14:l="50000" w14:t="50000" w14:r="50000" w14:b="50000"/>
                              </w14:path>
                            </w14:gradFill>
                          </w14:textFill>
                        </w:rPr>
                      </w:pPr>
                      <w:r w:rsidRPr="006D286A">
                        <w:rPr>
                          <w:color w:val="99FF33"/>
                          <w:sz w:val="108"/>
                          <w:szCs w:val="108"/>
                          <w14:textFill>
                            <w14:gradFill>
                              <w14:gsLst>
                                <w14:gs w14:pos="0">
                                  <w14:srgbClr w14:val="99FF33">
                                    <w14:shade w14:val="30000"/>
                                    <w14:satMod w14:val="115000"/>
                                  </w14:srgbClr>
                                </w14:gs>
                                <w14:gs w14:pos="50000">
                                  <w14:srgbClr w14:val="99FF33">
                                    <w14:shade w14:val="67500"/>
                                    <w14:satMod w14:val="115000"/>
                                  </w14:srgbClr>
                                </w14:gs>
                                <w14:gs w14:pos="100000">
                                  <w14:srgbClr w14:val="99FF33">
                                    <w14:shade w14:val="100000"/>
                                    <w14:satMod w14:val="115000"/>
                                  </w14:srgbClr>
                                </w14:gs>
                              </w14:gsLst>
                              <w14:path w14:path="circle">
                                <w14:fillToRect w14:l="50000" w14:t="50000" w14:r="50000" w14:b="50000"/>
                              </w14:path>
                            </w14:gradFill>
                          </w14:textFill>
                        </w:rPr>
                        <w:t>SE NADALJUJE…</w:t>
                      </w:r>
                    </w:p>
                  </w:txbxContent>
                </v:textbox>
              </v:shape>
            </w:pict>
          </mc:Fallback>
        </mc:AlternateContent>
      </w:r>
    </w:p>
    <w:p w14:paraId="07ED804F" w14:textId="77777777" w:rsidR="006D286A" w:rsidRDefault="00D6402C" w:rsidP="00892D8A">
      <w:pPr>
        <w:rPr>
          <w:sz w:val="24"/>
          <w:szCs w:val="24"/>
        </w:rPr>
      </w:pPr>
      <w:r>
        <w:rPr>
          <w:noProof/>
          <w:sz w:val="24"/>
          <w:szCs w:val="24"/>
          <w:lang w:eastAsia="sl-SI"/>
        </w:rPr>
        <w:lastRenderedPageBreak/>
        <mc:AlternateContent>
          <mc:Choice Requires="wps">
            <w:drawing>
              <wp:anchor distT="0" distB="0" distL="114300" distR="114300" simplePos="0" relativeHeight="251691008" behindDoc="0" locked="0" layoutInCell="1" allowOverlap="1" wp14:anchorId="7D791B63" wp14:editId="2A1C9150">
                <wp:simplePos x="0" y="0"/>
                <wp:positionH relativeFrom="column">
                  <wp:posOffset>4653280</wp:posOffset>
                </wp:positionH>
                <wp:positionV relativeFrom="paragraph">
                  <wp:posOffset>8653780</wp:posOffset>
                </wp:positionV>
                <wp:extent cx="1209675" cy="285750"/>
                <wp:effectExtent l="0" t="0" r="28575" b="19050"/>
                <wp:wrapNone/>
                <wp:docPr id="11" name="Polje z besedilom 11"/>
                <wp:cNvGraphicFramePr/>
                <a:graphic xmlns:a="http://schemas.openxmlformats.org/drawingml/2006/main">
                  <a:graphicData uri="http://schemas.microsoft.com/office/word/2010/wordprocessingShape">
                    <wps:wsp>
                      <wps:cNvSpPr txBox="1"/>
                      <wps:spPr>
                        <a:xfrm>
                          <a:off x="0" y="0"/>
                          <a:ext cx="12096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D4CE31" w14:textId="77777777" w:rsidR="00D0638F" w:rsidRPr="00D6402C" w:rsidRDefault="00D0638F">
                            <w:pPr>
                              <w:rPr>
                                <w:b/>
                              </w:rPr>
                            </w:pPr>
                            <w:r w:rsidRPr="00D6402C">
                              <w:rPr>
                                <w:b/>
                              </w:rPr>
                              <w:t>Irinej Slapal</w:t>
                            </w:r>
                            <w:r>
                              <w:rPr>
                                <w:b/>
                              </w:rPr>
                              <w:t xml:space="preserve">, </w:t>
                            </w:r>
                            <w:r w:rsidRPr="00D6402C">
                              <w:t>8.c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olje z besedilom 11" o:spid="_x0000_s1044" type="#_x0000_t202" style="position:absolute;margin-left:366.4pt;margin-top:681.4pt;width:95.2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" fillcolor="white [3201]" strokeweight=".5pt">
                <v:textbox>
                  <w:txbxContent>
                    <w:p w:rsidR="00D6402C" w:rsidRPr="00D6402C" w:rsidRDefault="00D6402C">
                      <w:pPr>
                        <w:rPr>
                          <w:b/>
                        </w:rPr>
                      </w:pPr>
                      <w:r w:rsidRPr="00D6402C">
                        <w:rPr>
                          <w:b/>
                        </w:rPr>
                        <w:t>Irinej Slapal</w:t>
                      </w:r>
                      <w:r>
                        <w:rPr>
                          <w:b/>
                        </w:rPr>
                        <w:t xml:space="preserve">, </w:t>
                      </w:r>
                      <w:r w:rsidRPr="00D6402C">
                        <w:t>8.c</w:t>
                      </w:r>
                    </w:p>
                  </w:txbxContent>
                </v:textbox>
              </v:shape>
            </w:pict>
          </mc:Fallback>
        </mc:AlternateContent>
      </w:r>
      <w:r w:rsidR="00655948">
        <w:rPr>
          <w:noProof/>
          <w:sz w:val="24"/>
          <w:szCs w:val="24"/>
          <w:lang w:eastAsia="sl-SI"/>
        </w:rPr>
        <mc:AlternateContent>
          <mc:Choice Requires="wps">
            <w:drawing>
              <wp:anchor distT="0" distB="0" distL="114300" distR="114300" simplePos="0" relativeHeight="251683840" behindDoc="0" locked="0" layoutInCell="1" allowOverlap="1" wp14:anchorId="24FF76B7" wp14:editId="777A1D59">
                <wp:simplePos x="0" y="0"/>
                <wp:positionH relativeFrom="column">
                  <wp:posOffset>-661670</wp:posOffset>
                </wp:positionH>
                <wp:positionV relativeFrom="paragraph">
                  <wp:posOffset>-528320</wp:posOffset>
                </wp:positionV>
                <wp:extent cx="4371975" cy="390525"/>
                <wp:effectExtent l="0" t="0" r="28575" b="28575"/>
                <wp:wrapNone/>
                <wp:docPr id="27" name="Polje z besedilom 27"/>
                <wp:cNvGraphicFramePr/>
                <a:graphic xmlns:a="http://schemas.openxmlformats.org/drawingml/2006/main">
                  <a:graphicData uri="http://schemas.microsoft.com/office/word/2010/wordprocessingShape">
                    <wps:wsp>
                      <wps:cNvSpPr txBox="1"/>
                      <wps:spPr>
                        <a:xfrm>
                          <a:off x="0" y="0"/>
                          <a:ext cx="437197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F1D670" w14:textId="77777777" w:rsidR="00D0638F" w:rsidRPr="006D286A" w:rsidRDefault="00D0638F">
                            <w:pPr>
                              <w:rPr>
                                <w:b/>
                                <w:color w:val="00FF00"/>
                                <w:sz w:val="36"/>
                                <w:szCs w:val="36"/>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pPr>
                            <w:r w:rsidRPr="006D286A">
                              <w:rPr>
                                <w:b/>
                                <w:color w:val="00FF00"/>
                                <w:sz w:val="36"/>
                                <w:szCs w:val="36"/>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t>STRIP</w:t>
                            </w:r>
                            <w:r>
                              <w:rPr>
                                <w:b/>
                                <w:color w:val="00FF00"/>
                                <w:sz w:val="36"/>
                                <w:szCs w:val="36"/>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t xml:space="preserve"> – Prigode uredništva Trdobuč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olje z besedilom 27" o:spid="_x0000_s1045" type="#_x0000_t202" style="position:absolute;margin-left:-52.1pt;margin-top:-41.6pt;width:344.25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" fillcolor="white [3201]" strokeweight=".5pt">
                <v:textbox>
                  <w:txbxContent>
                    <w:p w:rsidR="00206D58" w:rsidRPr="006D286A" w:rsidRDefault="00206D58">
                      <w:pPr>
                        <w:rPr>
                          <w:b/>
                          <w:color w:val="00FF00"/>
                          <w:sz w:val="36"/>
                          <w:szCs w:val="36"/>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pPr>
                      <w:r w:rsidRPr="006D286A">
                        <w:rPr>
                          <w:b/>
                          <w:color w:val="00FF00"/>
                          <w:sz w:val="36"/>
                          <w:szCs w:val="36"/>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t>STRIP</w:t>
                      </w:r>
                      <w:r>
                        <w:rPr>
                          <w:b/>
                          <w:color w:val="00FF00"/>
                          <w:sz w:val="36"/>
                          <w:szCs w:val="36"/>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t xml:space="preserve"> – Prigode uredništva Trdobuč</w:t>
                      </w:r>
                    </w:p>
                  </w:txbxContent>
                </v:textbox>
              </v:shape>
            </w:pict>
          </mc:Fallback>
        </mc:AlternateContent>
      </w:r>
      <w:r w:rsidR="00655948">
        <w:rPr>
          <w:noProof/>
          <w:lang w:eastAsia="sl-SI"/>
        </w:rPr>
        <w:drawing>
          <wp:inline distT="0" distB="0" distL="0" distR="0" wp14:anchorId="22C4DB7E" wp14:editId="7525237F">
            <wp:extent cx="6245141" cy="8591550"/>
            <wp:effectExtent l="0" t="0" r="381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260123" cy="8612162"/>
                    </a:xfrm>
                    <a:prstGeom prst="rect">
                      <a:avLst/>
                    </a:prstGeom>
                  </pic:spPr>
                </pic:pic>
              </a:graphicData>
            </a:graphic>
          </wp:inline>
        </w:drawing>
      </w:r>
    </w:p>
    <w:p w14:paraId="3D60126B" w14:textId="77777777" w:rsidR="00D6402C" w:rsidRDefault="00D6402C" w:rsidP="00D6402C">
      <w:pPr>
        <w:rPr>
          <w:b/>
          <w:sz w:val="24"/>
          <w:szCs w:val="24"/>
        </w:rPr>
      </w:pPr>
      <w:r>
        <w:rPr>
          <w:b/>
          <w:noProof/>
          <w:sz w:val="24"/>
          <w:szCs w:val="24"/>
          <w:lang w:eastAsia="sl-SI"/>
        </w:rPr>
        <w:lastRenderedPageBreak/>
        <mc:AlternateContent>
          <mc:Choice Requires="wps">
            <w:drawing>
              <wp:anchor distT="0" distB="0" distL="114300" distR="114300" simplePos="0" relativeHeight="251689984" behindDoc="0" locked="0" layoutInCell="1" allowOverlap="1" wp14:anchorId="2CCFBE37" wp14:editId="38C12038">
                <wp:simplePos x="0" y="0"/>
                <wp:positionH relativeFrom="column">
                  <wp:posOffset>-61594</wp:posOffset>
                </wp:positionH>
                <wp:positionV relativeFrom="paragraph">
                  <wp:posOffset>-299720</wp:posOffset>
                </wp:positionV>
                <wp:extent cx="1714500" cy="390525"/>
                <wp:effectExtent l="0" t="0" r="19050" b="28575"/>
                <wp:wrapNone/>
                <wp:docPr id="10" name="Polje z besedilom 10"/>
                <wp:cNvGraphicFramePr/>
                <a:graphic xmlns:a="http://schemas.openxmlformats.org/drawingml/2006/main">
                  <a:graphicData uri="http://schemas.microsoft.com/office/word/2010/wordprocessingShape">
                    <wps:wsp>
                      <wps:cNvSpPr txBox="1"/>
                      <wps:spPr>
                        <a:xfrm>
                          <a:off x="0" y="0"/>
                          <a:ext cx="171450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648C70" w14:textId="77777777" w:rsidR="00D0638F" w:rsidRPr="00D6402C" w:rsidRDefault="00D0638F">
                            <w:pPr>
                              <w:rPr>
                                <w:b/>
                                <w:color w:val="00FF00"/>
                                <w:sz w:val="40"/>
                                <w:szCs w:val="40"/>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pPr>
                            <w:r w:rsidRPr="00D6402C">
                              <w:rPr>
                                <w:b/>
                                <w:color w:val="00FF00"/>
                                <w:sz w:val="40"/>
                                <w:szCs w:val="40"/>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t>ŠTUMFOSKOP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olje z besedilom 10" o:spid="_x0000_s1046" type="#_x0000_t202" style="position:absolute;margin-left:-4.85pt;margin-top:-23.6pt;width:135pt;height:3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" fillcolor="white [3201]" strokeweight=".5pt">
                <v:textbox>
                  <w:txbxContent>
                    <w:p w:rsidR="00D6402C" w:rsidRPr="00D6402C" w:rsidRDefault="00D6402C">
                      <w:pPr>
                        <w:rPr>
                          <w:b/>
                          <w:color w:val="00FF00"/>
                          <w:sz w:val="40"/>
                          <w:szCs w:val="40"/>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pPr>
                      <w:r w:rsidRPr="00D6402C">
                        <w:rPr>
                          <w:b/>
                          <w:color w:val="00FF00"/>
                          <w:sz w:val="40"/>
                          <w:szCs w:val="40"/>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path w14:path="circle">
                                <w14:fillToRect w14:l="50000" w14:t="50000" w14:r="50000" w14:b="50000"/>
                              </w14:path>
                            </w14:gradFill>
                          </w14:textFill>
                        </w:rPr>
                        <w:t>ŠTUMFOSKOP</w:t>
                      </w:r>
                    </w:p>
                  </w:txbxContent>
                </v:textbox>
              </v:shape>
            </w:pict>
          </mc:Fallback>
        </mc:AlternateContent>
      </w:r>
    </w:p>
    <w:p w14:paraId="29AF63CC" w14:textId="666FB440" w:rsidR="00D6402C" w:rsidRPr="00D6402C" w:rsidRDefault="00D6402C" w:rsidP="00D6402C">
      <w:pPr>
        <w:rPr>
          <w:sz w:val="24"/>
          <w:szCs w:val="24"/>
        </w:rPr>
      </w:pPr>
      <w:r w:rsidRPr="00D6402C">
        <w:rPr>
          <w:b/>
          <w:sz w:val="24"/>
          <w:szCs w:val="24"/>
        </w:rPr>
        <w:t>Črtaste nogavice:</w:t>
      </w:r>
      <w:r w:rsidRPr="00D6402C">
        <w:rPr>
          <w:sz w:val="24"/>
          <w:szCs w:val="24"/>
        </w:rPr>
        <w:t xml:space="preserve"> S svojo simpatijo boš šel/šla </w:t>
      </w:r>
      <w:r w:rsidR="00B34915">
        <w:rPr>
          <w:sz w:val="24"/>
          <w:szCs w:val="24"/>
        </w:rPr>
        <w:t xml:space="preserve">v tem mesecu na zmenek tolikokrat, </w:t>
      </w:r>
      <w:r w:rsidRPr="00D6402C">
        <w:rPr>
          <w:sz w:val="24"/>
          <w:szCs w:val="24"/>
        </w:rPr>
        <w:t xml:space="preserve">kolikor </w:t>
      </w:r>
      <w:r w:rsidR="00B34915">
        <w:rPr>
          <w:sz w:val="24"/>
          <w:szCs w:val="24"/>
        </w:rPr>
        <w:t>je črt na tvojih nogavicah.</w:t>
      </w:r>
    </w:p>
    <w:p w14:paraId="4894432E" w14:textId="27C2A167" w:rsidR="00D6402C" w:rsidRPr="00D6402C" w:rsidRDefault="00D6402C" w:rsidP="00D6402C">
      <w:pPr>
        <w:rPr>
          <w:sz w:val="24"/>
          <w:szCs w:val="24"/>
        </w:rPr>
      </w:pPr>
      <w:r w:rsidRPr="00D6402C">
        <w:rPr>
          <w:b/>
          <w:sz w:val="24"/>
          <w:szCs w:val="24"/>
        </w:rPr>
        <w:t>Pikčaste nogavice:</w:t>
      </w:r>
      <w:r w:rsidRPr="00D6402C">
        <w:rPr>
          <w:sz w:val="24"/>
          <w:szCs w:val="24"/>
        </w:rPr>
        <w:t xml:space="preserve">  Zaljubil/a se boš v punco/fanta, ki ti bo zmešal/a glavo</w:t>
      </w:r>
      <w:r w:rsidR="00B34915">
        <w:rPr>
          <w:sz w:val="24"/>
          <w:szCs w:val="24"/>
        </w:rPr>
        <w:t>, tako</w:t>
      </w:r>
      <w:r w:rsidRPr="00D6402C">
        <w:rPr>
          <w:sz w:val="24"/>
          <w:szCs w:val="24"/>
        </w:rPr>
        <w:t xml:space="preserve"> da boš o njem/njej tudi sanjal/a.</w:t>
      </w:r>
    </w:p>
    <w:p w14:paraId="7AE20CC8" w14:textId="77777777" w:rsidR="00D6402C" w:rsidRPr="00D6402C" w:rsidRDefault="00D6402C" w:rsidP="00D6402C">
      <w:pPr>
        <w:rPr>
          <w:sz w:val="24"/>
          <w:szCs w:val="24"/>
        </w:rPr>
      </w:pPr>
      <w:r w:rsidRPr="00D6402C">
        <w:rPr>
          <w:b/>
          <w:sz w:val="24"/>
          <w:szCs w:val="24"/>
        </w:rPr>
        <w:t>Nogavice z motivi</w:t>
      </w:r>
      <w:r w:rsidRPr="00D6402C">
        <w:rPr>
          <w:sz w:val="24"/>
          <w:szCs w:val="24"/>
        </w:rPr>
        <w:t>: Ta mesec boš zmedena in ne boš imel/a časa za svojo simpatijo. S šolo boš imel/a toliko opravkov, da boš celo pozabil/a na svoj zmenek.</w:t>
      </w:r>
    </w:p>
    <w:p w14:paraId="4D114306" w14:textId="717EA674" w:rsidR="00D6402C" w:rsidRPr="00D6402C" w:rsidRDefault="00D6402C" w:rsidP="00D6402C">
      <w:pPr>
        <w:rPr>
          <w:sz w:val="24"/>
          <w:szCs w:val="24"/>
        </w:rPr>
      </w:pPr>
      <w:r w:rsidRPr="00D6402C">
        <w:rPr>
          <w:b/>
          <w:sz w:val="24"/>
          <w:szCs w:val="24"/>
        </w:rPr>
        <w:t>Različni nogavici</w:t>
      </w:r>
      <w:r w:rsidR="00B34915">
        <w:rPr>
          <w:sz w:val="24"/>
          <w:szCs w:val="24"/>
        </w:rPr>
        <w:t xml:space="preserve">: </w:t>
      </w:r>
      <w:r w:rsidRPr="00D6402C">
        <w:rPr>
          <w:sz w:val="24"/>
          <w:szCs w:val="24"/>
        </w:rPr>
        <w:t>Ena nogavica ti bo »govorila«</w:t>
      </w:r>
      <w:r w:rsidR="00B34915">
        <w:rPr>
          <w:sz w:val="24"/>
          <w:szCs w:val="24"/>
        </w:rPr>
        <w:t>,</w:t>
      </w:r>
      <w:r w:rsidRPr="00D6402C">
        <w:rPr>
          <w:sz w:val="24"/>
          <w:szCs w:val="24"/>
        </w:rPr>
        <w:t xml:space="preserve"> </w:t>
      </w:r>
      <w:r w:rsidR="00B34915">
        <w:rPr>
          <w:sz w:val="24"/>
          <w:szCs w:val="24"/>
        </w:rPr>
        <w:t>da zapusti</w:t>
      </w:r>
      <w:r w:rsidRPr="00D6402C">
        <w:rPr>
          <w:sz w:val="24"/>
          <w:szCs w:val="24"/>
        </w:rPr>
        <w:t xml:space="preserve"> svojega fanta/punco, druga pa ti bo svetovala da ostaneš z njim/njo. Ker se ne boš mogel/mogla odločit, boš za nasvet vprašal/a prijatelja/ico, ki bo ljubosumen/na, zato ti bo sve</w:t>
      </w:r>
      <w:r w:rsidR="00B34915">
        <w:rPr>
          <w:sz w:val="24"/>
          <w:szCs w:val="24"/>
        </w:rPr>
        <w:t>tovala nepravilno</w:t>
      </w:r>
      <w:r w:rsidRPr="00D6402C">
        <w:rPr>
          <w:sz w:val="24"/>
          <w:szCs w:val="24"/>
        </w:rPr>
        <w:t xml:space="preserve"> odločitev. Tvoje razmerje se bo končalo.</w:t>
      </w:r>
    </w:p>
    <w:p w14:paraId="2A452C73" w14:textId="77777777" w:rsidR="00D6402C" w:rsidRPr="00D6402C" w:rsidRDefault="00D6402C" w:rsidP="00D6402C">
      <w:pPr>
        <w:rPr>
          <w:sz w:val="24"/>
          <w:szCs w:val="24"/>
        </w:rPr>
      </w:pPr>
      <w:r w:rsidRPr="00D6402C">
        <w:rPr>
          <w:b/>
          <w:sz w:val="24"/>
          <w:szCs w:val="24"/>
        </w:rPr>
        <w:t>Športne nogavice:</w:t>
      </w:r>
      <w:r w:rsidRPr="00D6402C">
        <w:rPr>
          <w:sz w:val="24"/>
          <w:szCs w:val="24"/>
        </w:rPr>
        <w:t xml:space="preserve"> tvojega fanta/tvojo punco bo zanimal šport, ki ga treniraš. Tako mu/ji bo všeč, da bo zaradi tega začel/a trenirati ta šport.</w:t>
      </w:r>
    </w:p>
    <w:p w14:paraId="3AC70780" w14:textId="77777777" w:rsidR="00D6402C" w:rsidRPr="00D6402C" w:rsidRDefault="00D6402C" w:rsidP="00D6402C">
      <w:pPr>
        <w:rPr>
          <w:sz w:val="24"/>
          <w:szCs w:val="24"/>
        </w:rPr>
      </w:pPr>
      <w:r w:rsidRPr="00D6402C">
        <w:rPr>
          <w:b/>
          <w:sz w:val="24"/>
          <w:szCs w:val="24"/>
        </w:rPr>
        <w:t>Najlonke:</w:t>
      </w:r>
      <w:r w:rsidRPr="00D6402C">
        <w:rPr>
          <w:sz w:val="24"/>
          <w:szCs w:val="24"/>
        </w:rPr>
        <w:t xml:space="preserve">  s svojim fantom/punco boš šel/šla na sprehod ob reki. S seboj boš imel/a tudi psa, ki bo ta dan še posebej zelo razigran. Ko bosta nekaj časa hodila, se sploh ne bosta več zmenila za psa, zato se bo zgodila manjša nezgoda: pes ti bo ušel iz povodca in se napoil k reki. Tvoj fant/tvoja punca pa se bo pognal/a za njim in ga še pravi čas rešil/a. V zahvalo jo/ga boš peljal/a na  sladoled.</w:t>
      </w:r>
    </w:p>
    <w:p w14:paraId="00779D89" w14:textId="6AE53D5F" w:rsidR="00D6402C" w:rsidRPr="00D6402C" w:rsidRDefault="00D6402C" w:rsidP="00D6402C">
      <w:pPr>
        <w:rPr>
          <w:sz w:val="24"/>
          <w:szCs w:val="24"/>
        </w:rPr>
      </w:pPr>
      <w:r w:rsidRPr="00D6402C">
        <w:rPr>
          <w:b/>
          <w:sz w:val="24"/>
          <w:szCs w:val="24"/>
        </w:rPr>
        <w:t>Strgane nogavice:</w:t>
      </w:r>
      <w:r w:rsidRPr="00D6402C">
        <w:rPr>
          <w:sz w:val="24"/>
          <w:szCs w:val="24"/>
        </w:rPr>
        <w:t xml:space="preserve"> ker boš imel/a samo polovico nogavic, bodo tudi tvoji </w:t>
      </w:r>
      <w:r w:rsidR="00B34915">
        <w:rPr>
          <w:sz w:val="24"/>
          <w:szCs w:val="24"/>
        </w:rPr>
        <w:t>zmenki trajali le polovico časa ...</w:t>
      </w:r>
      <w:r w:rsidRPr="00D6402C">
        <w:rPr>
          <w:sz w:val="24"/>
          <w:szCs w:val="24"/>
        </w:rPr>
        <w:t xml:space="preserve"> kot ponavadi.</w:t>
      </w:r>
    </w:p>
    <w:p w14:paraId="07E330B1" w14:textId="3F144E7F" w:rsidR="006D286A" w:rsidRDefault="00D6402C" w:rsidP="00D6402C">
      <w:pPr>
        <w:rPr>
          <w:sz w:val="24"/>
          <w:szCs w:val="24"/>
        </w:rPr>
      </w:pPr>
      <w:r w:rsidRPr="00D6402C">
        <w:rPr>
          <w:b/>
          <w:sz w:val="24"/>
          <w:szCs w:val="24"/>
        </w:rPr>
        <w:t>Nogavice s prstki:</w:t>
      </w:r>
      <w:r w:rsidRPr="00D6402C">
        <w:rPr>
          <w:sz w:val="24"/>
          <w:szCs w:val="24"/>
        </w:rPr>
        <w:t xml:space="preserve"> nogavice s prstki so nekaj posebnega in ti boš spoznal/a osebo, ki bo </w:t>
      </w:r>
      <w:r w:rsidR="00B34915">
        <w:rPr>
          <w:sz w:val="24"/>
          <w:szCs w:val="24"/>
        </w:rPr>
        <w:t xml:space="preserve">prav tako nekaj </w:t>
      </w:r>
      <w:r w:rsidRPr="00D6402C">
        <w:rPr>
          <w:sz w:val="24"/>
          <w:szCs w:val="24"/>
        </w:rPr>
        <w:t xml:space="preserve">posebnega. A </w:t>
      </w:r>
      <w:r w:rsidR="00D0638F">
        <w:rPr>
          <w:sz w:val="24"/>
          <w:szCs w:val="24"/>
        </w:rPr>
        <w:t>tej osebi tvoje nogavice ne bodo všeč, zato bo postala nevljudna in neprijetna.</w:t>
      </w:r>
      <w:r w:rsidRPr="00D6402C">
        <w:rPr>
          <w:sz w:val="24"/>
          <w:szCs w:val="24"/>
        </w:rPr>
        <w:t xml:space="preserve">  </w:t>
      </w:r>
    </w:p>
    <w:p w14:paraId="17382CA3" w14:textId="36693B94" w:rsidR="00B34915" w:rsidRPr="000B707E" w:rsidRDefault="00B34915" w:rsidP="00D6402C">
      <w:pPr>
        <w:rPr>
          <w:sz w:val="24"/>
          <w:szCs w:val="24"/>
        </w:rPr>
      </w:pPr>
      <w:r>
        <w:rPr>
          <w:sz w:val="24"/>
          <w:szCs w:val="24"/>
        </w:rPr>
        <w:tab/>
      </w:r>
      <w:r>
        <w:rPr>
          <w:sz w:val="24"/>
          <w:szCs w:val="24"/>
        </w:rPr>
        <w:tab/>
      </w:r>
      <w:r>
        <w:rPr>
          <w:sz w:val="24"/>
          <w:szCs w:val="24"/>
        </w:rPr>
        <w:tab/>
      </w:r>
      <w:r>
        <w:rPr>
          <w:sz w:val="24"/>
          <w:szCs w:val="24"/>
        </w:rPr>
        <w:tab/>
      </w:r>
      <w:r>
        <w:rPr>
          <w:noProof/>
          <w:sz w:val="24"/>
          <w:szCs w:val="24"/>
          <w:lang w:eastAsia="sl-SI"/>
        </w:rPr>
        <mc:AlternateContent>
          <mc:Choice Requires="wps">
            <w:drawing>
              <wp:anchor distT="0" distB="0" distL="114300" distR="114300" simplePos="0" relativeHeight="251693056" behindDoc="0" locked="0" layoutInCell="1" allowOverlap="1" wp14:anchorId="7E1F5EB3" wp14:editId="1480F33D">
                <wp:simplePos x="0" y="0"/>
                <wp:positionH relativeFrom="column">
                  <wp:posOffset>4805680</wp:posOffset>
                </wp:positionH>
                <wp:positionV relativeFrom="paragraph">
                  <wp:posOffset>2742565</wp:posOffset>
                </wp:positionV>
                <wp:extent cx="1209675" cy="285750"/>
                <wp:effectExtent l="0" t="0" r="28575" b="19050"/>
                <wp:wrapNone/>
                <wp:docPr id="13" name="Polje z besedilom 11"/>
                <wp:cNvGraphicFramePr/>
                <a:graphic xmlns:a="http://schemas.openxmlformats.org/drawingml/2006/main">
                  <a:graphicData uri="http://schemas.microsoft.com/office/word/2010/wordprocessingShape">
                    <wps:wsp>
                      <wps:cNvSpPr txBox="1"/>
                      <wps:spPr>
                        <a:xfrm>
                          <a:off x="0" y="0"/>
                          <a:ext cx="12096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733E8C" w14:textId="4B1F93D1" w:rsidR="00D0638F" w:rsidRPr="00D6402C" w:rsidRDefault="00D0638F" w:rsidP="00B34915">
                            <w:pPr>
                              <w:rPr>
                                <w:b/>
                              </w:rPr>
                            </w:pPr>
                            <w:r>
                              <w:rPr>
                                <w:b/>
                              </w:rPr>
                              <w:t>Sara Rusjan, 7-c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47" type="#_x0000_t202" style="position:absolute;margin-left:378.4pt;margin-top:215.95pt;width:95.2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" fillcolor="white [3201]" strokeweight=".5pt">
                <v:textbox>
                  <w:txbxContent>
                    <w:p w14:paraId="02733E8C" w14:textId="4B1F93D1" w:rsidR="00D0638F" w:rsidRPr="00D6402C" w:rsidRDefault="00D0638F" w:rsidP="00B34915">
                      <w:pPr>
                        <w:rPr>
                          <w:b/>
                        </w:rPr>
                      </w:pPr>
                      <w:r>
                        <w:rPr>
                          <w:b/>
                        </w:rPr>
                        <w:t>Sara Rusjan, 7-c</w:t>
                      </w:r>
                    </w:p>
                  </w:txbxContent>
                </v:textbox>
              </v:shape>
            </w:pict>
          </mc:Fallback>
        </mc:AlternateContent>
      </w:r>
    </w:p>
    <w:sectPr w:rsidR="00B34915" w:rsidRPr="000B707E">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8F256C" w14:textId="77777777" w:rsidR="00D0638F" w:rsidRDefault="00D0638F" w:rsidP="00FA7588">
      <w:pPr>
        <w:spacing w:after="0" w:line="240" w:lineRule="auto"/>
      </w:pPr>
      <w:r>
        <w:separator/>
      </w:r>
    </w:p>
  </w:endnote>
  <w:endnote w:type="continuationSeparator" w:id="0">
    <w:p w14:paraId="06F10B2D" w14:textId="77777777" w:rsidR="00D0638F" w:rsidRDefault="00D0638F" w:rsidP="00FA7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2190985"/>
      <w:docPartObj>
        <w:docPartGallery w:val="Page Numbers (Bottom of Page)"/>
        <w:docPartUnique/>
      </w:docPartObj>
    </w:sdtPr>
    <w:sdtEndPr/>
    <w:sdtContent>
      <w:p w14:paraId="711E236D" w14:textId="77777777" w:rsidR="00D0638F" w:rsidRDefault="00D0638F">
        <w:pPr>
          <w:pStyle w:val="Noga"/>
          <w:jc w:val="right"/>
        </w:pPr>
        <w:r>
          <w:fldChar w:fldCharType="begin"/>
        </w:r>
        <w:r>
          <w:instrText>PAGE   \* MERGEFORMAT</w:instrText>
        </w:r>
        <w:r>
          <w:fldChar w:fldCharType="separate"/>
        </w:r>
        <w:r w:rsidR="00381A42">
          <w:rPr>
            <w:noProof/>
          </w:rPr>
          <w:t>4</w:t>
        </w:r>
        <w:r>
          <w:fldChar w:fldCharType="end"/>
        </w:r>
      </w:p>
    </w:sdtContent>
  </w:sdt>
  <w:p w14:paraId="2C41FC2B" w14:textId="77777777" w:rsidR="00D0638F" w:rsidRDefault="00D0638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FDCED2" w14:textId="77777777" w:rsidR="00D0638F" w:rsidRDefault="00D0638F" w:rsidP="00FA7588">
      <w:pPr>
        <w:spacing w:after="0" w:line="240" w:lineRule="auto"/>
      </w:pPr>
      <w:r>
        <w:separator/>
      </w:r>
    </w:p>
  </w:footnote>
  <w:footnote w:type="continuationSeparator" w:id="0">
    <w:p w14:paraId="26DEE731" w14:textId="77777777" w:rsidR="00D0638F" w:rsidRDefault="00D0638F" w:rsidP="00FA75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832"/>
    <w:rsid w:val="00071E91"/>
    <w:rsid w:val="0008296B"/>
    <w:rsid w:val="000B707E"/>
    <w:rsid w:val="00100712"/>
    <w:rsid w:val="001364D2"/>
    <w:rsid w:val="00146557"/>
    <w:rsid w:val="00150EFD"/>
    <w:rsid w:val="00206D58"/>
    <w:rsid w:val="002C7D25"/>
    <w:rsid w:val="002D43FE"/>
    <w:rsid w:val="0031044C"/>
    <w:rsid w:val="00381A42"/>
    <w:rsid w:val="00434960"/>
    <w:rsid w:val="004478BA"/>
    <w:rsid w:val="004558C2"/>
    <w:rsid w:val="004B4866"/>
    <w:rsid w:val="005001C6"/>
    <w:rsid w:val="00544C91"/>
    <w:rsid w:val="00545693"/>
    <w:rsid w:val="00547F8D"/>
    <w:rsid w:val="00567BF3"/>
    <w:rsid w:val="005B573E"/>
    <w:rsid w:val="00655948"/>
    <w:rsid w:val="006B105F"/>
    <w:rsid w:val="006D286A"/>
    <w:rsid w:val="006E2E99"/>
    <w:rsid w:val="00713662"/>
    <w:rsid w:val="00854638"/>
    <w:rsid w:val="008821ED"/>
    <w:rsid w:val="00892D8A"/>
    <w:rsid w:val="008D0470"/>
    <w:rsid w:val="008E51FD"/>
    <w:rsid w:val="00924BF5"/>
    <w:rsid w:val="00951806"/>
    <w:rsid w:val="009924DE"/>
    <w:rsid w:val="009F6832"/>
    <w:rsid w:val="00B34915"/>
    <w:rsid w:val="00C8662C"/>
    <w:rsid w:val="00CC6436"/>
    <w:rsid w:val="00CE2DED"/>
    <w:rsid w:val="00D0638F"/>
    <w:rsid w:val="00D21F9D"/>
    <w:rsid w:val="00D6402C"/>
    <w:rsid w:val="00DA0D28"/>
    <w:rsid w:val="00E40CBC"/>
    <w:rsid w:val="00E768CD"/>
    <w:rsid w:val="00EC6E74"/>
    <w:rsid w:val="00F35592"/>
    <w:rsid w:val="00FA34E3"/>
    <w:rsid w:val="00FA7588"/>
    <w:rsid w:val="00FE4167"/>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6f6,#cf6"/>
    </o:shapedefaults>
    <o:shapelayout v:ext="edit">
      <o:idmap v:ext="edit" data="1"/>
    </o:shapelayout>
  </w:shapeDefaults>
  <w:decimalSymbol w:val=","/>
  <w:listSeparator w:val=";"/>
  <w14:docId w14:val="7F7E0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9F683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F6832"/>
    <w:rPr>
      <w:rFonts w:ascii="Tahoma" w:hAnsi="Tahoma" w:cs="Tahoma"/>
      <w:sz w:val="16"/>
      <w:szCs w:val="16"/>
    </w:rPr>
  </w:style>
  <w:style w:type="paragraph" w:styleId="Podnaslov">
    <w:name w:val="Subtitle"/>
    <w:basedOn w:val="Navaden"/>
    <w:next w:val="Navaden"/>
    <w:link w:val="PodnaslovZnak"/>
    <w:uiPriority w:val="11"/>
    <w:qFormat/>
    <w:rsid w:val="009F6832"/>
    <w:pPr>
      <w:numPr>
        <w:ilvl w:val="1"/>
      </w:numPr>
    </w:pPr>
    <w:rPr>
      <w:rFonts w:asciiTheme="majorHAnsi" w:eastAsiaTheme="majorEastAsia" w:hAnsiTheme="majorHAnsi" w:cstheme="majorBidi"/>
      <w:i/>
      <w:iCs/>
      <w:color w:val="4F81BD" w:themeColor="accent1"/>
      <w:spacing w:val="15"/>
      <w:sz w:val="24"/>
      <w:szCs w:val="24"/>
      <w:lang w:eastAsia="sl-SI"/>
    </w:rPr>
  </w:style>
  <w:style w:type="character" w:customStyle="1" w:styleId="PodnaslovZnak">
    <w:name w:val="Podnaslov Znak"/>
    <w:basedOn w:val="Privzetapisavaodstavka"/>
    <w:link w:val="Podnaslov"/>
    <w:uiPriority w:val="11"/>
    <w:rsid w:val="009F6832"/>
    <w:rPr>
      <w:rFonts w:asciiTheme="majorHAnsi" w:eastAsiaTheme="majorEastAsia" w:hAnsiTheme="majorHAnsi" w:cstheme="majorBidi"/>
      <w:i/>
      <w:iCs/>
      <w:color w:val="4F81BD" w:themeColor="accent1"/>
      <w:spacing w:val="15"/>
      <w:sz w:val="24"/>
      <w:szCs w:val="24"/>
      <w:lang w:eastAsia="sl-SI"/>
    </w:rPr>
  </w:style>
  <w:style w:type="paragraph" w:styleId="Naslov">
    <w:name w:val="Title"/>
    <w:basedOn w:val="Navaden"/>
    <w:next w:val="Navaden"/>
    <w:link w:val="NaslovZnak"/>
    <w:uiPriority w:val="10"/>
    <w:qFormat/>
    <w:rsid w:val="009F68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sl-SI"/>
    </w:rPr>
  </w:style>
  <w:style w:type="character" w:customStyle="1" w:styleId="NaslovZnak">
    <w:name w:val="Naslov Znak"/>
    <w:basedOn w:val="Privzetapisavaodstavka"/>
    <w:link w:val="Naslov"/>
    <w:uiPriority w:val="10"/>
    <w:rsid w:val="009F6832"/>
    <w:rPr>
      <w:rFonts w:asciiTheme="majorHAnsi" w:eastAsiaTheme="majorEastAsia" w:hAnsiTheme="majorHAnsi" w:cstheme="majorBidi"/>
      <w:color w:val="17365D" w:themeColor="text2" w:themeShade="BF"/>
      <w:spacing w:val="5"/>
      <w:kern w:val="28"/>
      <w:sz w:val="52"/>
      <w:szCs w:val="52"/>
      <w:lang w:eastAsia="sl-SI"/>
    </w:rPr>
  </w:style>
  <w:style w:type="paragraph" w:styleId="Glava">
    <w:name w:val="header"/>
    <w:basedOn w:val="Navaden"/>
    <w:link w:val="GlavaZnak"/>
    <w:uiPriority w:val="99"/>
    <w:unhideWhenUsed/>
    <w:rsid w:val="00FA7588"/>
    <w:pPr>
      <w:tabs>
        <w:tab w:val="center" w:pos="4536"/>
        <w:tab w:val="right" w:pos="9072"/>
      </w:tabs>
      <w:spacing w:after="0" w:line="240" w:lineRule="auto"/>
    </w:pPr>
  </w:style>
  <w:style w:type="character" w:customStyle="1" w:styleId="GlavaZnak">
    <w:name w:val="Glava Znak"/>
    <w:basedOn w:val="Privzetapisavaodstavka"/>
    <w:link w:val="Glava"/>
    <w:uiPriority w:val="99"/>
    <w:rsid w:val="00FA7588"/>
  </w:style>
  <w:style w:type="paragraph" w:styleId="Noga">
    <w:name w:val="footer"/>
    <w:basedOn w:val="Navaden"/>
    <w:link w:val="NogaZnak"/>
    <w:uiPriority w:val="99"/>
    <w:unhideWhenUsed/>
    <w:rsid w:val="00FA7588"/>
    <w:pPr>
      <w:tabs>
        <w:tab w:val="center" w:pos="4536"/>
        <w:tab w:val="right" w:pos="9072"/>
      </w:tabs>
      <w:spacing w:after="0" w:line="240" w:lineRule="auto"/>
    </w:pPr>
  </w:style>
  <w:style w:type="character" w:customStyle="1" w:styleId="NogaZnak">
    <w:name w:val="Noga Znak"/>
    <w:basedOn w:val="Privzetapisavaodstavka"/>
    <w:link w:val="Noga"/>
    <w:uiPriority w:val="99"/>
    <w:rsid w:val="00FA7588"/>
  </w:style>
  <w:style w:type="table" w:styleId="Tabelamrea">
    <w:name w:val="Table Grid"/>
    <w:basedOn w:val="Navadnatabela"/>
    <w:uiPriority w:val="59"/>
    <w:rsid w:val="00951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9F683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F6832"/>
    <w:rPr>
      <w:rFonts w:ascii="Tahoma" w:hAnsi="Tahoma" w:cs="Tahoma"/>
      <w:sz w:val="16"/>
      <w:szCs w:val="16"/>
    </w:rPr>
  </w:style>
  <w:style w:type="paragraph" w:styleId="Podnaslov">
    <w:name w:val="Subtitle"/>
    <w:basedOn w:val="Navaden"/>
    <w:next w:val="Navaden"/>
    <w:link w:val="PodnaslovZnak"/>
    <w:uiPriority w:val="11"/>
    <w:qFormat/>
    <w:rsid w:val="009F6832"/>
    <w:pPr>
      <w:numPr>
        <w:ilvl w:val="1"/>
      </w:numPr>
    </w:pPr>
    <w:rPr>
      <w:rFonts w:asciiTheme="majorHAnsi" w:eastAsiaTheme="majorEastAsia" w:hAnsiTheme="majorHAnsi" w:cstheme="majorBidi"/>
      <w:i/>
      <w:iCs/>
      <w:color w:val="4F81BD" w:themeColor="accent1"/>
      <w:spacing w:val="15"/>
      <w:sz w:val="24"/>
      <w:szCs w:val="24"/>
      <w:lang w:eastAsia="sl-SI"/>
    </w:rPr>
  </w:style>
  <w:style w:type="character" w:customStyle="1" w:styleId="PodnaslovZnak">
    <w:name w:val="Podnaslov Znak"/>
    <w:basedOn w:val="Privzetapisavaodstavka"/>
    <w:link w:val="Podnaslov"/>
    <w:uiPriority w:val="11"/>
    <w:rsid w:val="009F6832"/>
    <w:rPr>
      <w:rFonts w:asciiTheme="majorHAnsi" w:eastAsiaTheme="majorEastAsia" w:hAnsiTheme="majorHAnsi" w:cstheme="majorBidi"/>
      <w:i/>
      <w:iCs/>
      <w:color w:val="4F81BD" w:themeColor="accent1"/>
      <w:spacing w:val="15"/>
      <w:sz w:val="24"/>
      <w:szCs w:val="24"/>
      <w:lang w:eastAsia="sl-SI"/>
    </w:rPr>
  </w:style>
  <w:style w:type="paragraph" w:styleId="Naslov">
    <w:name w:val="Title"/>
    <w:basedOn w:val="Navaden"/>
    <w:next w:val="Navaden"/>
    <w:link w:val="NaslovZnak"/>
    <w:uiPriority w:val="10"/>
    <w:qFormat/>
    <w:rsid w:val="009F68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sl-SI"/>
    </w:rPr>
  </w:style>
  <w:style w:type="character" w:customStyle="1" w:styleId="NaslovZnak">
    <w:name w:val="Naslov Znak"/>
    <w:basedOn w:val="Privzetapisavaodstavka"/>
    <w:link w:val="Naslov"/>
    <w:uiPriority w:val="10"/>
    <w:rsid w:val="009F6832"/>
    <w:rPr>
      <w:rFonts w:asciiTheme="majorHAnsi" w:eastAsiaTheme="majorEastAsia" w:hAnsiTheme="majorHAnsi" w:cstheme="majorBidi"/>
      <w:color w:val="17365D" w:themeColor="text2" w:themeShade="BF"/>
      <w:spacing w:val="5"/>
      <w:kern w:val="28"/>
      <w:sz w:val="52"/>
      <w:szCs w:val="52"/>
      <w:lang w:eastAsia="sl-SI"/>
    </w:rPr>
  </w:style>
  <w:style w:type="paragraph" w:styleId="Glava">
    <w:name w:val="header"/>
    <w:basedOn w:val="Navaden"/>
    <w:link w:val="GlavaZnak"/>
    <w:uiPriority w:val="99"/>
    <w:unhideWhenUsed/>
    <w:rsid w:val="00FA7588"/>
    <w:pPr>
      <w:tabs>
        <w:tab w:val="center" w:pos="4536"/>
        <w:tab w:val="right" w:pos="9072"/>
      </w:tabs>
      <w:spacing w:after="0" w:line="240" w:lineRule="auto"/>
    </w:pPr>
  </w:style>
  <w:style w:type="character" w:customStyle="1" w:styleId="GlavaZnak">
    <w:name w:val="Glava Znak"/>
    <w:basedOn w:val="Privzetapisavaodstavka"/>
    <w:link w:val="Glava"/>
    <w:uiPriority w:val="99"/>
    <w:rsid w:val="00FA7588"/>
  </w:style>
  <w:style w:type="paragraph" w:styleId="Noga">
    <w:name w:val="footer"/>
    <w:basedOn w:val="Navaden"/>
    <w:link w:val="NogaZnak"/>
    <w:uiPriority w:val="99"/>
    <w:unhideWhenUsed/>
    <w:rsid w:val="00FA7588"/>
    <w:pPr>
      <w:tabs>
        <w:tab w:val="center" w:pos="4536"/>
        <w:tab w:val="right" w:pos="9072"/>
      </w:tabs>
      <w:spacing w:after="0" w:line="240" w:lineRule="auto"/>
    </w:pPr>
  </w:style>
  <w:style w:type="character" w:customStyle="1" w:styleId="NogaZnak">
    <w:name w:val="Noga Znak"/>
    <w:basedOn w:val="Privzetapisavaodstavka"/>
    <w:link w:val="Noga"/>
    <w:uiPriority w:val="99"/>
    <w:rsid w:val="00FA7588"/>
  </w:style>
  <w:style w:type="table" w:styleId="Tabelamrea">
    <w:name w:val="Table Grid"/>
    <w:basedOn w:val="Navadnatabela"/>
    <w:uiPriority w:val="59"/>
    <w:rsid w:val="00951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889882">
      <w:bodyDiv w:val="1"/>
      <w:marLeft w:val="0"/>
      <w:marRight w:val="0"/>
      <w:marTop w:val="0"/>
      <w:marBottom w:val="0"/>
      <w:divBdr>
        <w:top w:val="none" w:sz="0" w:space="0" w:color="auto"/>
        <w:left w:val="none" w:sz="0" w:space="0" w:color="auto"/>
        <w:bottom w:val="none" w:sz="0" w:space="0" w:color="auto"/>
        <w:right w:val="none" w:sz="0" w:space="0" w:color="auto"/>
      </w:divBdr>
    </w:div>
    <w:div w:id="821887982">
      <w:bodyDiv w:val="1"/>
      <w:marLeft w:val="0"/>
      <w:marRight w:val="0"/>
      <w:marTop w:val="0"/>
      <w:marBottom w:val="0"/>
      <w:divBdr>
        <w:top w:val="none" w:sz="0" w:space="0" w:color="auto"/>
        <w:left w:val="none" w:sz="0" w:space="0" w:color="auto"/>
        <w:bottom w:val="none" w:sz="0" w:space="0" w:color="auto"/>
        <w:right w:val="none" w:sz="0" w:space="0" w:color="auto"/>
      </w:divBdr>
    </w:div>
    <w:div w:id="1025014336">
      <w:bodyDiv w:val="1"/>
      <w:marLeft w:val="0"/>
      <w:marRight w:val="0"/>
      <w:marTop w:val="0"/>
      <w:marBottom w:val="0"/>
      <w:divBdr>
        <w:top w:val="none" w:sz="0" w:space="0" w:color="auto"/>
        <w:left w:val="none" w:sz="0" w:space="0" w:color="auto"/>
        <w:bottom w:val="none" w:sz="0" w:space="0" w:color="auto"/>
        <w:right w:val="none" w:sz="0" w:space="0" w:color="auto"/>
      </w:divBdr>
    </w:div>
    <w:div w:id="138355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Ker se bo kmalu začela pomlad, smo tudi mi tokrat tako pripravili časopis, ki je poln pomladanskih tem. To je že naša tretja številka, zato smo se potrudili, da vam bo res všeč. Imamo nekaj športnih vsebin, opravili smo intervju s smučarko – Gajo Škofic Mezgolits. Ker je pred kratkim bilo valentinovo, imamo tudi nekaj člankov o tem in o ljubezni. Prebrali boste lahko kolumno Punce v nogometu in del zgodbe: Kjer je kava, je ljubezen. Ponovno boste lahko prebrali odlične kritike knjig in filmov. Ponujamo vam tudi strip ter še mnogo zabavnih in zanimivih člankov in vsebin.                                                                                                                                                             Vaša urednica Hanna K. Brojan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21DF51-CB2B-495C-8090-86070B7CD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590262EE</Template>
  <TotalTime>1</TotalTime>
  <Pages>9</Pages>
  <Words>2155</Words>
  <Characters>12288</Characters>
  <Application>Microsoft Office Word</Application>
  <DocSecurity>0</DocSecurity>
  <Lines>102</Lines>
  <Paragraphs>28</Paragraphs>
  <ScaleCrop>false</ScaleCrop>
  <HeadingPairs>
    <vt:vector size="2" baseType="variant">
      <vt:variant>
        <vt:lpstr>Naslov</vt:lpstr>
      </vt:variant>
      <vt:variant>
        <vt:i4>1</vt:i4>
      </vt:variant>
    </vt:vector>
  </HeadingPairs>
  <TitlesOfParts>
    <vt:vector size="1" baseType="lpstr">
      <vt:lpstr>BLISK.COM</vt:lpstr>
    </vt:vector>
  </TitlesOfParts>
  <Company>Osnovna šola Venclja Perka Domžale</Company>
  <LinksUpToDate>false</LinksUpToDate>
  <CharactersWithSpaces>14415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BLISK.COM</dc:title>
  <dc:subject>UVODNIK</dc:subject>
  <dc:creator>Uporabnik</dc:creator>
  <cp:lastModifiedBy>Tina Preglau Ostrožnik</cp:lastModifiedBy>
  <cp:revision>3</cp:revision>
  <dcterms:created xsi:type="dcterms:W3CDTF">2015-04-02T05:45:00Z</dcterms:created>
  <dcterms:modified xsi:type="dcterms:W3CDTF">2015-04-02T05:46:00Z</dcterms:modified>
</cp:coreProperties>
</file>